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D9D23" w14:textId="77777777" w:rsidR="006D69EA" w:rsidRDefault="004843D4">
      <w:pPr>
        <w:pStyle w:val="BodyText"/>
        <w:ind w:left="0"/>
        <w:rPr>
          <w:rFonts w:ascii="Times New Roman"/>
          <w:sz w:val="1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4ADA8AD" wp14:editId="252CCCE4">
                <wp:simplePos x="0" y="0"/>
                <wp:positionH relativeFrom="page">
                  <wp:posOffset>0</wp:posOffset>
                </wp:positionH>
                <wp:positionV relativeFrom="page">
                  <wp:posOffset>10503</wp:posOffset>
                </wp:positionV>
                <wp:extent cx="7586980" cy="10708005"/>
                <wp:effectExtent l="0" t="0" r="13970" b="171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6980" cy="10708005"/>
                          <a:chOff x="0" y="0"/>
                          <a:chExt cx="7560529" cy="10682022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552426" y="10672357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578" y="0"/>
                                </a:moveTo>
                                <a:lnTo>
                                  <a:pt x="0" y="9143"/>
                                </a:lnTo>
                              </a:path>
                            </a:pathLst>
                          </a:custGeom>
                          <a:ln w="52612">
                            <a:solidFill>
                              <a:srgbClr val="40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39054" y="4512265"/>
                            <a:ext cx="6721475" cy="61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1475" h="6169660">
                                <a:moveTo>
                                  <a:pt x="1304943" y="6169234"/>
                                </a:moveTo>
                                <a:lnTo>
                                  <a:pt x="1271522" y="6128937"/>
                                </a:lnTo>
                                <a:lnTo>
                                  <a:pt x="1237294" y="6086319"/>
                                </a:lnTo>
                                <a:lnTo>
                                  <a:pt x="1203736" y="6043159"/>
                                </a:lnTo>
                                <a:lnTo>
                                  <a:pt x="1170852" y="5999461"/>
                                </a:lnTo>
                                <a:lnTo>
                                  <a:pt x="933933" y="6169234"/>
                                </a:lnTo>
                              </a:path>
                              <a:path w="6721475" h="6169660">
                                <a:moveTo>
                                  <a:pt x="933933" y="6169234"/>
                                </a:moveTo>
                                <a:lnTo>
                                  <a:pt x="1170852" y="5999461"/>
                                </a:lnTo>
                                <a:lnTo>
                                  <a:pt x="1138681" y="5955364"/>
                                </a:lnTo>
                                <a:lnTo>
                                  <a:pt x="1107188" y="5910755"/>
                                </a:lnTo>
                                <a:lnTo>
                                  <a:pt x="1076388" y="5865642"/>
                                </a:lnTo>
                                <a:lnTo>
                                  <a:pt x="1046300" y="5820031"/>
                                </a:lnTo>
                                <a:lnTo>
                                  <a:pt x="1016939" y="5773929"/>
                                </a:lnTo>
                                <a:lnTo>
                                  <a:pt x="596959" y="6027783"/>
                                </a:lnTo>
                                <a:lnTo>
                                  <a:pt x="1016939" y="5773929"/>
                                </a:lnTo>
                                <a:lnTo>
                                  <a:pt x="988375" y="5727518"/>
                                </a:lnTo>
                                <a:lnTo>
                                  <a:pt x="960508" y="5680642"/>
                                </a:lnTo>
                                <a:lnTo>
                                  <a:pt x="933359" y="5633306"/>
                                </a:lnTo>
                                <a:lnTo>
                                  <a:pt x="906948" y="5585512"/>
                                </a:lnTo>
                                <a:lnTo>
                                  <a:pt x="881295" y="5537263"/>
                                </a:lnTo>
                                <a:lnTo>
                                  <a:pt x="443398" y="5757368"/>
                                </a:lnTo>
                                <a:lnTo>
                                  <a:pt x="881295" y="5537263"/>
                                </a:lnTo>
                                <a:lnTo>
                                  <a:pt x="856537" y="5488740"/>
                                </a:lnTo>
                                <a:lnTo>
                                  <a:pt x="832544" y="5439793"/>
                                </a:lnTo>
                                <a:lnTo>
                                  <a:pt x="809320" y="5390432"/>
                                </a:lnTo>
                                <a:lnTo>
                                  <a:pt x="786868" y="5340666"/>
                                </a:lnTo>
                                <a:lnTo>
                                  <a:pt x="765191" y="5290507"/>
                                </a:lnTo>
                                <a:lnTo>
                                  <a:pt x="311775" y="5475748"/>
                                </a:lnTo>
                                <a:lnTo>
                                  <a:pt x="765191" y="5290507"/>
                                </a:lnTo>
                                <a:lnTo>
                                  <a:pt x="744384" y="5240221"/>
                                </a:lnTo>
                                <a:lnTo>
                                  <a:pt x="724370" y="5189571"/>
                                </a:lnTo>
                                <a:lnTo>
                                  <a:pt x="705145" y="5138560"/>
                                </a:lnTo>
                                <a:lnTo>
                                  <a:pt x="686705" y="5087192"/>
                                </a:lnTo>
                                <a:lnTo>
                                  <a:pt x="669048" y="5035470"/>
                                </a:lnTo>
                                <a:lnTo>
                                  <a:pt x="202936" y="5184804"/>
                                </a:lnTo>
                                <a:lnTo>
                                  <a:pt x="669048" y="5035470"/>
                                </a:lnTo>
                                <a:lnTo>
                                  <a:pt x="652349" y="4983773"/>
                                </a:lnTo>
                                <a:lnTo>
                                  <a:pt x="636452" y="4931732"/>
                                </a:lnTo>
                                <a:lnTo>
                                  <a:pt x="621364" y="4879354"/>
                                </a:lnTo>
                                <a:lnTo>
                                  <a:pt x="607092" y="4826646"/>
                                </a:lnTo>
                                <a:lnTo>
                                  <a:pt x="593643" y="4773613"/>
                                </a:lnTo>
                                <a:lnTo>
                                  <a:pt x="117656" y="4886344"/>
                                </a:lnTo>
                                <a:lnTo>
                                  <a:pt x="593643" y="4773613"/>
                                </a:lnTo>
                                <a:lnTo>
                                  <a:pt x="581135" y="4720855"/>
                                </a:lnTo>
                                <a:lnTo>
                                  <a:pt x="569436" y="4667796"/>
                                </a:lnTo>
                                <a:lnTo>
                                  <a:pt x="558560" y="4614436"/>
                                </a:lnTo>
                                <a:lnTo>
                                  <a:pt x="548520" y="4560776"/>
                                </a:lnTo>
                                <a:lnTo>
                                  <a:pt x="539329" y="4506816"/>
                                </a:lnTo>
                                <a:lnTo>
                                  <a:pt x="56359" y="4582248"/>
                                </a:lnTo>
                                <a:lnTo>
                                  <a:pt x="539329" y="4506816"/>
                                </a:lnTo>
                                <a:lnTo>
                                  <a:pt x="531069" y="4453275"/>
                                </a:lnTo>
                                <a:lnTo>
                                  <a:pt x="523641" y="4399463"/>
                                </a:lnTo>
                                <a:lnTo>
                                  <a:pt x="517049" y="4345394"/>
                                </a:lnTo>
                                <a:lnTo>
                                  <a:pt x="511297" y="4291082"/>
                                </a:lnTo>
                                <a:lnTo>
                                  <a:pt x="506388" y="4236539"/>
                                </a:lnTo>
                                <a:lnTo>
                                  <a:pt x="19397" y="4274325"/>
                                </a:lnTo>
                                <a:lnTo>
                                  <a:pt x="506388" y="4236539"/>
                                </a:lnTo>
                                <a:lnTo>
                                  <a:pt x="502430" y="4182563"/>
                                </a:lnTo>
                                <a:lnTo>
                                  <a:pt x="499288" y="4128364"/>
                                </a:lnTo>
                                <a:lnTo>
                                  <a:pt x="496983" y="4073950"/>
                                </a:lnTo>
                                <a:lnTo>
                                  <a:pt x="495534" y="4019333"/>
                                </a:lnTo>
                                <a:lnTo>
                                  <a:pt x="494961" y="3964522"/>
                                </a:lnTo>
                                <a:lnTo>
                                  <a:pt x="7053" y="3964522"/>
                                </a:lnTo>
                                <a:lnTo>
                                  <a:pt x="494961" y="3964522"/>
                                </a:lnTo>
                                <a:lnTo>
                                  <a:pt x="494961" y="3961391"/>
                                </a:lnTo>
                                <a:lnTo>
                                  <a:pt x="494820" y="3958260"/>
                                </a:lnTo>
                                <a:lnTo>
                                  <a:pt x="494820" y="3955128"/>
                                </a:lnTo>
                                <a:lnTo>
                                  <a:pt x="495225" y="3902188"/>
                                </a:lnTo>
                                <a:lnTo>
                                  <a:pt x="496436" y="3849425"/>
                                </a:lnTo>
                                <a:lnTo>
                                  <a:pt x="498446" y="3796848"/>
                                </a:lnTo>
                                <a:lnTo>
                                  <a:pt x="501249" y="3744469"/>
                                </a:lnTo>
                                <a:lnTo>
                                  <a:pt x="504837" y="3692297"/>
                                </a:lnTo>
                                <a:lnTo>
                                  <a:pt x="19397" y="3654651"/>
                                </a:lnTo>
                                <a:lnTo>
                                  <a:pt x="504837" y="3692297"/>
                                </a:lnTo>
                                <a:lnTo>
                                  <a:pt x="509415" y="3637705"/>
                                </a:lnTo>
                                <a:lnTo>
                                  <a:pt x="514850" y="3583334"/>
                                </a:lnTo>
                                <a:lnTo>
                                  <a:pt x="521134" y="3529203"/>
                                </a:lnTo>
                                <a:lnTo>
                                  <a:pt x="528262" y="3475332"/>
                                </a:lnTo>
                                <a:lnTo>
                                  <a:pt x="536226" y="3421742"/>
                                </a:lnTo>
                                <a:lnTo>
                                  <a:pt x="56359" y="3346727"/>
                                </a:lnTo>
                                <a:lnTo>
                                  <a:pt x="536226" y="3421742"/>
                                </a:lnTo>
                                <a:lnTo>
                                  <a:pt x="545169" y="3367656"/>
                                </a:lnTo>
                                <a:lnTo>
                                  <a:pt x="554968" y="3313871"/>
                                </a:lnTo>
                                <a:lnTo>
                                  <a:pt x="565601" y="3260386"/>
                                </a:lnTo>
                                <a:lnTo>
                                  <a:pt x="577043" y="3207202"/>
                                </a:lnTo>
                                <a:lnTo>
                                  <a:pt x="589270" y="3154318"/>
                                </a:lnTo>
                                <a:lnTo>
                                  <a:pt x="117656" y="3042631"/>
                                </a:lnTo>
                                <a:lnTo>
                                  <a:pt x="589270" y="3154318"/>
                                </a:lnTo>
                                <a:lnTo>
                                  <a:pt x="602473" y="3101160"/>
                                </a:lnTo>
                                <a:lnTo>
                                  <a:pt x="616512" y="3048322"/>
                                </a:lnTo>
                                <a:lnTo>
                                  <a:pt x="631378" y="2995808"/>
                                </a:lnTo>
                                <a:lnTo>
                                  <a:pt x="647059" y="2943622"/>
                                </a:lnTo>
                                <a:lnTo>
                                  <a:pt x="663546" y="2891766"/>
                                </a:lnTo>
                                <a:lnTo>
                                  <a:pt x="202936" y="2744171"/>
                                </a:lnTo>
                                <a:lnTo>
                                  <a:pt x="663546" y="2891766"/>
                                </a:lnTo>
                                <a:lnTo>
                                  <a:pt x="680930" y="2839836"/>
                                </a:lnTo>
                                <a:lnTo>
                                  <a:pt x="699130" y="2788267"/>
                                </a:lnTo>
                                <a:lnTo>
                                  <a:pt x="718132" y="2737069"/>
                                </a:lnTo>
                                <a:lnTo>
                                  <a:pt x="737923" y="2686251"/>
                                </a:lnTo>
                                <a:lnTo>
                                  <a:pt x="758490" y="2635824"/>
                                </a:lnTo>
                                <a:lnTo>
                                  <a:pt x="311775" y="2453297"/>
                                </a:lnTo>
                                <a:lnTo>
                                  <a:pt x="758490" y="2635824"/>
                                </a:lnTo>
                                <a:lnTo>
                                  <a:pt x="779990" y="2585422"/>
                                </a:lnTo>
                                <a:lnTo>
                                  <a:pt x="802256" y="2535427"/>
                                </a:lnTo>
                                <a:lnTo>
                                  <a:pt x="825290" y="2485846"/>
                                </a:lnTo>
                                <a:lnTo>
                                  <a:pt x="849096" y="2436687"/>
                                </a:lnTo>
                                <a:lnTo>
                                  <a:pt x="873677" y="2387954"/>
                                </a:lnTo>
                                <a:lnTo>
                                  <a:pt x="443398" y="2171677"/>
                                </a:lnTo>
                                <a:lnTo>
                                  <a:pt x="873677" y="2387954"/>
                                </a:lnTo>
                                <a:lnTo>
                                  <a:pt x="899146" y="2339441"/>
                                </a:lnTo>
                                <a:lnTo>
                                  <a:pt x="925357" y="2291362"/>
                                </a:lnTo>
                                <a:lnTo>
                                  <a:pt x="952306" y="2243734"/>
                                </a:lnTo>
                                <a:lnTo>
                                  <a:pt x="979989" y="2196573"/>
                                </a:lnTo>
                                <a:lnTo>
                                  <a:pt x="1008404" y="2149897"/>
                                </a:lnTo>
                                <a:lnTo>
                                  <a:pt x="596959" y="1901122"/>
                                </a:lnTo>
                                <a:lnTo>
                                  <a:pt x="1008404" y="2149897"/>
                                </a:lnTo>
                                <a:lnTo>
                                  <a:pt x="1037645" y="2103517"/>
                                </a:lnTo>
                                <a:lnTo>
                                  <a:pt x="1067628" y="2057648"/>
                                </a:lnTo>
                                <a:lnTo>
                                  <a:pt x="1098333" y="2012284"/>
                                </a:lnTo>
                                <a:lnTo>
                                  <a:pt x="1129738" y="1967418"/>
                                </a:lnTo>
                                <a:lnTo>
                                  <a:pt x="1161823" y="1923042"/>
                                </a:lnTo>
                                <a:lnTo>
                                  <a:pt x="771539" y="1643302"/>
                                </a:lnTo>
                                <a:lnTo>
                                  <a:pt x="1161823" y="1923042"/>
                                </a:lnTo>
                                <a:lnTo>
                                  <a:pt x="1194658" y="1879060"/>
                                </a:lnTo>
                                <a:lnTo>
                                  <a:pt x="1228156" y="1835630"/>
                                </a:lnTo>
                                <a:lnTo>
                                  <a:pt x="1262320" y="1792750"/>
                                </a:lnTo>
                                <a:lnTo>
                                  <a:pt x="1297156" y="1750421"/>
                                </a:lnTo>
                                <a:lnTo>
                                  <a:pt x="1332665" y="1708644"/>
                                </a:lnTo>
                                <a:lnTo>
                                  <a:pt x="966152" y="1399816"/>
                                </a:lnTo>
                                <a:lnTo>
                                  <a:pt x="1332665" y="1708644"/>
                                </a:lnTo>
                                <a:lnTo>
                                  <a:pt x="1368868" y="1667337"/>
                                </a:lnTo>
                                <a:lnTo>
                                  <a:pt x="1405697" y="1626593"/>
                                </a:lnTo>
                                <a:lnTo>
                                  <a:pt x="1443152" y="1586428"/>
                                </a:lnTo>
                                <a:lnTo>
                                  <a:pt x="1481234" y="1546854"/>
                                </a:lnTo>
                                <a:lnTo>
                                  <a:pt x="1519942" y="1507885"/>
                                </a:lnTo>
                                <a:lnTo>
                                  <a:pt x="1179528" y="1172127"/>
                                </a:lnTo>
                                <a:lnTo>
                                  <a:pt x="1519942" y="1507885"/>
                                </a:lnTo>
                                <a:lnTo>
                                  <a:pt x="1559282" y="1469539"/>
                                </a:lnTo>
                                <a:lnTo>
                                  <a:pt x="1599244" y="1431824"/>
                                </a:lnTo>
                                <a:lnTo>
                                  <a:pt x="1639810" y="1394738"/>
                                </a:lnTo>
                                <a:lnTo>
                                  <a:pt x="1680957" y="1358276"/>
                                </a:lnTo>
                                <a:lnTo>
                                  <a:pt x="1722667" y="1322435"/>
                                </a:lnTo>
                                <a:lnTo>
                                  <a:pt x="1410327" y="961625"/>
                                </a:lnTo>
                                <a:lnTo>
                                  <a:pt x="1722667" y="1322435"/>
                                </a:lnTo>
                                <a:lnTo>
                                  <a:pt x="1764937" y="1287272"/>
                                </a:lnTo>
                                <a:lnTo>
                                  <a:pt x="1807773" y="1252763"/>
                                </a:lnTo>
                                <a:lnTo>
                                  <a:pt x="1851163" y="1218913"/>
                                </a:lnTo>
                                <a:lnTo>
                                  <a:pt x="1895099" y="1185723"/>
                                </a:lnTo>
                                <a:lnTo>
                                  <a:pt x="1939570" y="1153199"/>
                                </a:lnTo>
                                <a:lnTo>
                                  <a:pt x="1657138" y="769634"/>
                                </a:lnTo>
                                <a:lnTo>
                                  <a:pt x="1939570" y="1153199"/>
                                </a:lnTo>
                                <a:lnTo>
                                  <a:pt x="1984481" y="1121359"/>
                                </a:lnTo>
                                <a:lnTo>
                                  <a:pt x="2029907" y="1090220"/>
                                </a:lnTo>
                                <a:lnTo>
                                  <a:pt x="2075837" y="1059782"/>
                                </a:lnTo>
                                <a:lnTo>
                                  <a:pt x="2122261" y="1030046"/>
                                </a:lnTo>
                                <a:lnTo>
                                  <a:pt x="2169170" y="1001012"/>
                                </a:lnTo>
                                <a:lnTo>
                                  <a:pt x="1918479" y="597336"/>
                                </a:lnTo>
                                <a:lnTo>
                                  <a:pt x="2169170" y="1001012"/>
                                </a:lnTo>
                                <a:lnTo>
                                  <a:pt x="2216461" y="972784"/>
                                </a:lnTo>
                                <a:lnTo>
                                  <a:pt x="2264214" y="945237"/>
                                </a:lnTo>
                                <a:lnTo>
                                  <a:pt x="2312430" y="918402"/>
                                </a:lnTo>
                                <a:lnTo>
                                  <a:pt x="2361113" y="892309"/>
                                </a:lnTo>
                                <a:lnTo>
                                  <a:pt x="2410267" y="866987"/>
                                </a:lnTo>
                                <a:lnTo>
                                  <a:pt x="2192729" y="445914"/>
                                </a:lnTo>
                                <a:lnTo>
                                  <a:pt x="2410267" y="866987"/>
                                </a:lnTo>
                                <a:lnTo>
                                  <a:pt x="2459603" y="842569"/>
                                </a:lnTo>
                                <a:lnTo>
                                  <a:pt x="2509405" y="818917"/>
                                </a:lnTo>
                                <a:lnTo>
                                  <a:pt x="2559652" y="796026"/>
                                </a:lnTo>
                                <a:lnTo>
                                  <a:pt x="2610318" y="773893"/>
                                </a:lnTo>
                                <a:lnTo>
                                  <a:pt x="2661380" y="752516"/>
                                </a:lnTo>
                                <a:lnTo>
                                  <a:pt x="2478195" y="316065"/>
                                </a:lnTo>
                                <a:lnTo>
                                  <a:pt x="2661380" y="752516"/>
                                </a:lnTo>
                                <a:lnTo>
                                  <a:pt x="2712531" y="732004"/>
                                </a:lnTo>
                                <a:lnTo>
                                  <a:pt x="2764067" y="712294"/>
                                </a:lnTo>
                                <a:lnTo>
                                  <a:pt x="2815986" y="693369"/>
                                </a:lnTo>
                                <a:lnTo>
                                  <a:pt x="2868285" y="675213"/>
                                </a:lnTo>
                                <a:lnTo>
                                  <a:pt x="2920959" y="657807"/>
                                </a:lnTo>
                                <a:lnTo>
                                  <a:pt x="2773041" y="208761"/>
                                </a:lnTo>
                                <a:lnTo>
                                  <a:pt x="2920959" y="657807"/>
                                </a:lnTo>
                                <a:lnTo>
                                  <a:pt x="2973538" y="641409"/>
                                </a:lnTo>
                                <a:lnTo>
                                  <a:pt x="3026476" y="625793"/>
                                </a:lnTo>
                                <a:lnTo>
                                  <a:pt x="3079759" y="610971"/>
                                </a:lnTo>
                                <a:lnTo>
                                  <a:pt x="3133375" y="596958"/>
                                </a:lnTo>
                                <a:lnTo>
                                  <a:pt x="3187308" y="583767"/>
                                </a:lnTo>
                                <a:lnTo>
                                  <a:pt x="3075577" y="124561"/>
                                </a:lnTo>
                                <a:lnTo>
                                  <a:pt x="3187308" y="583767"/>
                                </a:lnTo>
                                <a:lnTo>
                                  <a:pt x="3240998" y="571504"/>
                                </a:lnTo>
                                <a:lnTo>
                                  <a:pt x="3294989" y="560032"/>
                                </a:lnTo>
                                <a:lnTo>
                                  <a:pt x="3349278" y="549376"/>
                                </a:lnTo>
                                <a:lnTo>
                                  <a:pt x="3403862" y="539558"/>
                                </a:lnTo>
                                <a:lnTo>
                                  <a:pt x="3458737" y="530602"/>
                                </a:lnTo>
                                <a:lnTo>
                                  <a:pt x="3383826" y="64089"/>
                                </a:lnTo>
                                <a:lnTo>
                                  <a:pt x="3458737" y="530602"/>
                                </a:lnTo>
                                <a:lnTo>
                                  <a:pt x="3513171" y="522598"/>
                                </a:lnTo>
                                <a:lnTo>
                                  <a:pt x="3567873" y="515385"/>
                                </a:lnTo>
                                <a:lnTo>
                                  <a:pt x="3622840" y="508988"/>
                                </a:lnTo>
                                <a:lnTo>
                                  <a:pt x="3678067" y="503429"/>
                                </a:lnTo>
                                <a:lnTo>
                                  <a:pt x="3733551" y="498731"/>
                                </a:lnTo>
                                <a:lnTo>
                                  <a:pt x="3695954" y="27626"/>
                                </a:lnTo>
                                <a:lnTo>
                                  <a:pt x="3733551" y="498731"/>
                                </a:lnTo>
                                <a:lnTo>
                                  <a:pt x="3788222" y="494959"/>
                                </a:lnTo>
                                <a:lnTo>
                                  <a:pt x="3843123" y="492002"/>
                                </a:lnTo>
                                <a:lnTo>
                                  <a:pt x="3898248" y="489873"/>
                                </a:lnTo>
                                <a:lnTo>
                                  <a:pt x="3953590" y="488586"/>
                                </a:lnTo>
                                <a:lnTo>
                                  <a:pt x="4009141" y="488154"/>
                                </a:lnTo>
                                <a:lnTo>
                                  <a:pt x="4009423" y="488154"/>
                                </a:lnTo>
                                <a:lnTo>
                                  <a:pt x="4009776" y="488223"/>
                                </a:lnTo>
                                <a:lnTo>
                                  <a:pt x="4009987" y="488223"/>
                                </a:lnTo>
                                <a:lnTo>
                                  <a:pt x="4009987" y="15448"/>
                                </a:lnTo>
                                <a:lnTo>
                                  <a:pt x="4009987" y="488223"/>
                                </a:lnTo>
                                <a:lnTo>
                                  <a:pt x="4065736" y="488663"/>
                                </a:lnTo>
                                <a:lnTo>
                                  <a:pt x="4121254" y="489971"/>
                                </a:lnTo>
                                <a:lnTo>
                                  <a:pt x="4176549" y="492131"/>
                                </a:lnTo>
                                <a:lnTo>
                                  <a:pt x="4231627" y="495126"/>
                                </a:lnTo>
                                <a:lnTo>
                                  <a:pt x="4286495" y="498940"/>
                                </a:lnTo>
                                <a:lnTo>
                                  <a:pt x="4324091" y="27626"/>
                                </a:lnTo>
                                <a:lnTo>
                                  <a:pt x="4286495" y="498940"/>
                                </a:lnTo>
                                <a:lnTo>
                                  <a:pt x="4341972" y="503638"/>
                                </a:lnTo>
                                <a:lnTo>
                                  <a:pt x="4397181" y="509205"/>
                                </a:lnTo>
                                <a:lnTo>
                                  <a:pt x="4452126" y="515624"/>
                                </a:lnTo>
                                <a:lnTo>
                                  <a:pt x="4506811" y="522878"/>
                                </a:lnTo>
                                <a:lnTo>
                                  <a:pt x="4561238" y="530950"/>
                                </a:lnTo>
                                <a:lnTo>
                                  <a:pt x="4636220" y="64089"/>
                                </a:lnTo>
                                <a:lnTo>
                                  <a:pt x="4561238" y="530950"/>
                                </a:lnTo>
                                <a:lnTo>
                                  <a:pt x="4616113" y="539906"/>
                                </a:lnTo>
                                <a:lnTo>
                                  <a:pt x="4670697" y="549724"/>
                                </a:lnTo>
                                <a:lnTo>
                                  <a:pt x="4724986" y="560380"/>
                                </a:lnTo>
                                <a:lnTo>
                                  <a:pt x="4778977" y="571852"/>
                                </a:lnTo>
                                <a:lnTo>
                                  <a:pt x="4832667" y="584115"/>
                                </a:lnTo>
                                <a:lnTo>
                                  <a:pt x="4944469" y="124561"/>
                                </a:lnTo>
                                <a:lnTo>
                                  <a:pt x="4832667" y="584115"/>
                                </a:lnTo>
                                <a:lnTo>
                                  <a:pt x="4886592" y="597341"/>
                                </a:lnTo>
                                <a:lnTo>
                                  <a:pt x="4940186" y="611383"/>
                                </a:lnTo>
                                <a:lnTo>
                                  <a:pt x="4993438" y="626236"/>
                                </a:lnTo>
                                <a:lnTo>
                                  <a:pt x="5046338" y="641898"/>
                                </a:lnTo>
                                <a:lnTo>
                                  <a:pt x="5098875" y="658364"/>
                                </a:lnTo>
                                <a:lnTo>
                                  <a:pt x="5247004" y="208761"/>
                                </a:lnTo>
                                <a:lnTo>
                                  <a:pt x="5098875" y="658364"/>
                                </a:lnTo>
                                <a:lnTo>
                                  <a:pt x="5151556" y="675750"/>
                                </a:lnTo>
                                <a:lnTo>
                                  <a:pt x="5203863" y="693920"/>
                                </a:lnTo>
                                <a:lnTo>
                                  <a:pt x="5255782" y="712876"/>
                                </a:lnTo>
                                <a:lnTo>
                                  <a:pt x="5307294" y="732617"/>
                                </a:lnTo>
                                <a:lnTo>
                                  <a:pt x="5358383" y="753142"/>
                                </a:lnTo>
                                <a:lnTo>
                                  <a:pt x="5541851" y="316065"/>
                                </a:lnTo>
                                <a:lnTo>
                                  <a:pt x="5358383" y="753142"/>
                                </a:lnTo>
                                <a:lnTo>
                                  <a:pt x="5409465" y="774520"/>
                                </a:lnTo>
                                <a:lnTo>
                                  <a:pt x="5460117" y="796657"/>
                                </a:lnTo>
                                <a:lnTo>
                                  <a:pt x="5510333" y="819558"/>
                                </a:lnTo>
                                <a:lnTo>
                                  <a:pt x="5560104" y="843231"/>
                                </a:lnTo>
                                <a:lnTo>
                                  <a:pt x="5609426" y="867683"/>
                                </a:lnTo>
                                <a:lnTo>
                                  <a:pt x="5827316" y="445914"/>
                                </a:lnTo>
                                <a:lnTo>
                                  <a:pt x="5609426" y="867683"/>
                                </a:lnTo>
                                <a:lnTo>
                                  <a:pt x="5658572" y="893005"/>
                                </a:lnTo>
                                <a:lnTo>
                                  <a:pt x="5707234" y="919102"/>
                                </a:lnTo>
                                <a:lnTo>
                                  <a:pt x="5755418" y="945948"/>
                                </a:lnTo>
                                <a:lnTo>
                                  <a:pt x="5803132" y="973515"/>
                                </a:lnTo>
                                <a:lnTo>
                                  <a:pt x="5850382" y="1001777"/>
                                </a:lnTo>
                                <a:lnTo>
                                  <a:pt x="6101566" y="597336"/>
                                </a:lnTo>
                                <a:lnTo>
                                  <a:pt x="5850382" y="1001777"/>
                                </a:lnTo>
                                <a:lnTo>
                                  <a:pt x="5897317" y="1030818"/>
                                </a:lnTo>
                                <a:lnTo>
                                  <a:pt x="5943737" y="1060568"/>
                                </a:lnTo>
                                <a:lnTo>
                                  <a:pt x="5989635" y="1091015"/>
                                </a:lnTo>
                                <a:lnTo>
                                  <a:pt x="6035005" y="1122151"/>
                                </a:lnTo>
                                <a:lnTo>
                                  <a:pt x="6079841" y="1153964"/>
                                </a:lnTo>
                                <a:lnTo>
                                  <a:pt x="6362908" y="769634"/>
                                </a:lnTo>
                                <a:lnTo>
                                  <a:pt x="6079841" y="1153964"/>
                                </a:lnTo>
                                <a:lnTo>
                                  <a:pt x="6124304" y="1186523"/>
                                </a:lnTo>
                                <a:lnTo>
                                  <a:pt x="6168218" y="1219733"/>
                                </a:lnTo>
                                <a:lnTo>
                                  <a:pt x="6211577" y="1253594"/>
                                </a:lnTo>
                                <a:lnTo>
                                  <a:pt x="6254374" y="1288106"/>
                                </a:lnTo>
                                <a:lnTo>
                                  <a:pt x="6296603" y="1323270"/>
                                </a:lnTo>
                                <a:lnTo>
                                  <a:pt x="6609719" y="961625"/>
                                </a:lnTo>
                                <a:lnTo>
                                  <a:pt x="6296603" y="1323270"/>
                                </a:lnTo>
                                <a:lnTo>
                                  <a:pt x="6338332" y="1359151"/>
                                </a:lnTo>
                                <a:lnTo>
                                  <a:pt x="6379466" y="1395647"/>
                                </a:lnTo>
                                <a:lnTo>
                                  <a:pt x="6420000" y="1432755"/>
                                </a:lnTo>
                                <a:lnTo>
                                  <a:pt x="6459931" y="1470470"/>
                                </a:lnTo>
                                <a:lnTo>
                                  <a:pt x="6499257" y="1508790"/>
                                </a:lnTo>
                                <a:lnTo>
                                  <a:pt x="6720950" y="1290083"/>
                                </a:lnTo>
                              </a:path>
                              <a:path w="6721475" h="6169660">
                                <a:moveTo>
                                  <a:pt x="6720950" y="1290083"/>
                                </a:moveTo>
                                <a:lnTo>
                                  <a:pt x="6499257" y="1508790"/>
                                </a:lnTo>
                                <a:lnTo>
                                  <a:pt x="6537923" y="1547758"/>
                                </a:lnTo>
                                <a:lnTo>
                                  <a:pt x="6575967" y="1587328"/>
                                </a:lnTo>
                                <a:lnTo>
                                  <a:pt x="6613391" y="1627483"/>
                                </a:lnTo>
                                <a:lnTo>
                                  <a:pt x="6650198" y="1668206"/>
                                </a:lnTo>
                                <a:lnTo>
                                  <a:pt x="6686393" y="1709479"/>
                                </a:lnTo>
                                <a:lnTo>
                                  <a:pt x="6720950" y="1680360"/>
                                </a:lnTo>
                              </a:path>
                              <a:path w="6721475" h="6169660">
                                <a:moveTo>
                                  <a:pt x="6720950" y="1680360"/>
                                </a:moveTo>
                                <a:lnTo>
                                  <a:pt x="6686393" y="1709479"/>
                                </a:lnTo>
                                <a:lnTo>
                                  <a:pt x="6720950" y="1750176"/>
                                </a:lnTo>
                              </a:path>
                              <a:path w="6721475" h="6169660">
                                <a:moveTo>
                                  <a:pt x="6720950" y="1042105"/>
                                </a:moveTo>
                                <a:lnTo>
                                  <a:pt x="6679566" y="1005048"/>
                                </a:lnTo>
                                <a:lnTo>
                                  <a:pt x="6645633" y="975469"/>
                                </a:lnTo>
                                <a:lnTo>
                                  <a:pt x="6611360" y="946263"/>
                                </a:lnTo>
                                <a:lnTo>
                                  <a:pt x="6576751" y="917435"/>
                                </a:lnTo>
                                <a:lnTo>
                                  <a:pt x="6541809" y="888987"/>
                                </a:lnTo>
                                <a:lnTo>
                                  <a:pt x="6506537" y="860922"/>
                                </a:lnTo>
                                <a:lnTo>
                                  <a:pt x="6470940" y="833244"/>
                                </a:lnTo>
                                <a:lnTo>
                                  <a:pt x="6435019" y="805956"/>
                                </a:lnTo>
                                <a:lnTo>
                                  <a:pt x="6398778" y="779061"/>
                                </a:lnTo>
                                <a:lnTo>
                                  <a:pt x="6362221" y="752562"/>
                                </a:lnTo>
                                <a:lnTo>
                                  <a:pt x="6325351" y="726463"/>
                                </a:lnTo>
                                <a:lnTo>
                                  <a:pt x="6288171" y="700767"/>
                                </a:lnTo>
                                <a:lnTo>
                                  <a:pt x="6250684" y="675477"/>
                                </a:lnTo>
                                <a:lnTo>
                                  <a:pt x="6212894" y="650596"/>
                                </a:lnTo>
                                <a:lnTo>
                                  <a:pt x="6174803" y="626128"/>
                                </a:lnTo>
                                <a:lnTo>
                                  <a:pt x="6136416" y="602076"/>
                                </a:lnTo>
                                <a:lnTo>
                                  <a:pt x="6097736" y="578443"/>
                                </a:lnTo>
                                <a:lnTo>
                                  <a:pt x="6058765" y="555232"/>
                                </a:lnTo>
                                <a:lnTo>
                                  <a:pt x="6019507" y="532446"/>
                                </a:lnTo>
                                <a:lnTo>
                                  <a:pt x="5979966" y="510089"/>
                                </a:lnTo>
                                <a:lnTo>
                                  <a:pt x="5940144" y="488164"/>
                                </a:lnTo>
                                <a:lnTo>
                                  <a:pt x="5900046" y="466675"/>
                                </a:lnTo>
                                <a:lnTo>
                                  <a:pt x="5859673" y="445624"/>
                                </a:lnTo>
                                <a:lnTo>
                                  <a:pt x="5819030" y="425014"/>
                                </a:lnTo>
                                <a:lnTo>
                                  <a:pt x="5778119" y="404850"/>
                                </a:lnTo>
                                <a:lnTo>
                                  <a:pt x="5736945" y="385134"/>
                                </a:lnTo>
                                <a:lnTo>
                                  <a:pt x="5695510" y="365869"/>
                                </a:lnTo>
                                <a:lnTo>
                                  <a:pt x="5653818" y="347059"/>
                                </a:lnTo>
                                <a:lnTo>
                                  <a:pt x="5611871" y="328706"/>
                                </a:lnTo>
                                <a:lnTo>
                                  <a:pt x="5569674" y="310815"/>
                                </a:lnTo>
                                <a:lnTo>
                                  <a:pt x="5527229" y="293388"/>
                                </a:lnTo>
                                <a:lnTo>
                                  <a:pt x="5484539" y="276429"/>
                                </a:lnTo>
                                <a:lnTo>
                                  <a:pt x="5441609" y="259941"/>
                                </a:lnTo>
                                <a:lnTo>
                                  <a:pt x="5398441" y="243926"/>
                                </a:lnTo>
                                <a:lnTo>
                                  <a:pt x="5355039" y="228389"/>
                                </a:lnTo>
                                <a:lnTo>
                                  <a:pt x="5311405" y="213333"/>
                                </a:lnTo>
                                <a:lnTo>
                                  <a:pt x="5267544" y="198760"/>
                                </a:lnTo>
                                <a:lnTo>
                                  <a:pt x="5223458" y="184675"/>
                                </a:lnTo>
                                <a:lnTo>
                                  <a:pt x="5179151" y="171079"/>
                                </a:lnTo>
                                <a:lnTo>
                                  <a:pt x="5134625" y="157977"/>
                                </a:lnTo>
                                <a:lnTo>
                                  <a:pt x="5089885" y="145372"/>
                                </a:lnTo>
                                <a:lnTo>
                                  <a:pt x="5044934" y="133267"/>
                                </a:lnTo>
                                <a:lnTo>
                                  <a:pt x="4999774" y="121665"/>
                                </a:lnTo>
                                <a:lnTo>
                                  <a:pt x="4954409" y="110570"/>
                                </a:lnTo>
                                <a:lnTo>
                                  <a:pt x="4908843" y="99984"/>
                                </a:lnTo>
                                <a:lnTo>
                                  <a:pt x="4863078" y="89911"/>
                                </a:lnTo>
                                <a:lnTo>
                                  <a:pt x="4817119" y="80354"/>
                                </a:lnTo>
                                <a:lnTo>
                                  <a:pt x="4770967" y="71317"/>
                                </a:lnTo>
                                <a:lnTo>
                                  <a:pt x="4724627" y="62802"/>
                                </a:lnTo>
                                <a:lnTo>
                                  <a:pt x="4678102" y="54813"/>
                                </a:lnTo>
                                <a:lnTo>
                                  <a:pt x="4631395" y="47354"/>
                                </a:lnTo>
                                <a:lnTo>
                                  <a:pt x="4584509" y="40426"/>
                                </a:lnTo>
                                <a:lnTo>
                                  <a:pt x="4537448" y="34035"/>
                                </a:lnTo>
                                <a:lnTo>
                                  <a:pt x="4490215" y="28182"/>
                                </a:lnTo>
                                <a:lnTo>
                                  <a:pt x="4442813" y="22871"/>
                                </a:lnTo>
                                <a:lnTo>
                                  <a:pt x="4395246" y="18105"/>
                                </a:lnTo>
                                <a:lnTo>
                                  <a:pt x="4347516" y="13888"/>
                                </a:lnTo>
                                <a:lnTo>
                                  <a:pt x="4299627" y="10223"/>
                                </a:lnTo>
                                <a:lnTo>
                                  <a:pt x="4251583" y="7112"/>
                                </a:lnTo>
                                <a:lnTo>
                                  <a:pt x="4203386" y="4560"/>
                                </a:lnTo>
                                <a:lnTo>
                                  <a:pt x="4155040" y="2570"/>
                                </a:lnTo>
                                <a:lnTo>
                                  <a:pt x="4106549" y="1144"/>
                                </a:lnTo>
                                <a:lnTo>
                                  <a:pt x="4057915" y="286"/>
                                </a:lnTo>
                                <a:lnTo>
                                  <a:pt x="4009141" y="0"/>
                                </a:lnTo>
                                <a:lnTo>
                                  <a:pt x="3960368" y="286"/>
                                </a:lnTo>
                                <a:lnTo>
                                  <a:pt x="3911733" y="1144"/>
                                </a:lnTo>
                                <a:lnTo>
                                  <a:pt x="3863242" y="2570"/>
                                </a:lnTo>
                                <a:lnTo>
                                  <a:pt x="3814896" y="4560"/>
                                </a:lnTo>
                                <a:lnTo>
                                  <a:pt x="3766699" y="7112"/>
                                </a:lnTo>
                                <a:lnTo>
                                  <a:pt x="3718655" y="10223"/>
                                </a:lnTo>
                                <a:lnTo>
                                  <a:pt x="3670766" y="13888"/>
                                </a:lnTo>
                                <a:lnTo>
                                  <a:pt x="3623036" y="18105"/>
                                </a:lnTo>
                                <a:lnTo>
                                  <a:pt x="3575469" y="22871"/>
                                </a:lnTo>
                                <a:lnTo>
                                  <a:pt x="3528067" y="28182"/>
                                </a:lnTo>
                                <a:lnTo>
                                  <a:pt x="3480834" y="34035"/>
                                </a:lnTo>
                                <a:lnTo>
                                  <a:pt x="3433773" y="40426"/>
                                </a:lnTo>
                                <a:lnTo>
                                  <a:pt x="3386887" y="47354"/>
                                </a:lnTo>
                                <a:lnTo>
                                  <a:pt x="3340180" y="54813"/>
                                </a:lnTo>
                                <a:lnTo>
                                  <a:pt x="3293655" y="62802"/>
                                </a:lnTo>
                                <a:lnTo>
                                  <a:pt x="3247315" y="71317"/>
                                </a:lnTo>
                                <a:lnTo>
                                  <a:pt x="3201163" y="80354"/>
                                </a:lnTo>
                                <a:lnTo>
                                  <a:pt x="3155204" y="89911"/>
                                </a:lnTo>
                                <a:lnTo>
                                  <a:pt x="3109439" y="99984"/>
                                </a:lnTo>
                                <a:lnTo>
                                  <a:pt x="3063873" y="110570"/>
                                </a:lnTo>
                                <a:lnTo>
                                  <a:pt x="3018508" y="121665"/>
                                </a:lnTo>
                                <a:lnTo>
                                  <a:pt x="2973349" y="133267"/>
                                </a:lnTo>
                                <a:lnTo>
                                  <a:pt x="2928397" y="145372"/>
                                </a:lnTo>
                                <a:lnTo>
                                  <a:pt x="2883657" y="157977"/>
                                </a:lnTo>
                                <a:lnTo>
                                  <a:pt x="2839132" y="171079"/>
                                </a:lnTo>
                                <a:lnTo>
                                  <a:pt x="2794824" y="184675"/>
                                </a:lnTo>
                                <a:lnTo>
                                  <a:pt x="2750738" y="198760"/>
                                </a:lnTo>
                                <a:lnTo>
                                  <a:pt x="2706877" y="213333"/>
                                </a:lnTo>
                                <a:lnTo>
                                  <a:pt x="2663243" y="228389"/>
                                </a:lnTo>
                                <a:lnTo>
                                  <a:pt x="2619841" y="243926"/>
                                </a:lnTo>
                                <a:lnTo>
                                  <a:pt x="2576673" y="259941"/>
                                </a:lnTo>
                                <a:lnTo>
                                  <a:pt x="2533743" y="276429"/>
                                </a:lnTo>
                                <a:lnTo>
                                  <a:pt x="2491053" y="293388"/>
                                </a:lnTo>
                                <a:lnTo>
                                  <a:pt x="2448608" y="310815"/>
                                </a:lnTo>
                                <a:lnTo>
                                  <a:pt x="2406411" y="328706"/>
                                </a:lnTo>
                                <a:lnTo>
                                  <a:pt x="2364464" y="347059"/>
                                </a:lnTo>
                                <a:lnTo>
                                  <a:pt x="2322772" y="365869"/>
                                </a:lnTo>
                                <a:lnTo>
                                  <a:pt x="2281337" y="385134"/>
                                </a:lnTo>
                                <a:lnTo>
                                  <a:pt x="2240163" y="404850"/>
                                </a:lnTo>
                                <a:lnTo>
                                  <a:pt x="2199252" y="425014"/>
                                </a:lnTo>
                                <a:lnTo>
                                  <a:pt x="2158609" y="445624"/>
                                </a:lnTo>
                                <a:lnTo>
                                  <a:pt x="2118236" y="466675"/>
                                </a:lnTo>
                                <a:lnTo>
                                  <a:pt x="2078138" y="488164"/>
                                </a:lnTo>
                                <a:lnTo>
                                  <a:pt x="2038316" y="510089"/>
                                </a:lnTo>
                                <a:lnTo>
                                  <a:pt x="1998775" y="532446"/>
                                </a:lnTo>
                                <a:lnTo>
                                  <a:pt x="1959517" y="555232"/>
                                </a:lnTo>
                                <a:lnTo>
                                  <a:pt x="1920546" y="578443"/>
                                </a:lnTo>
                                <a:lnTo>
                                  <a:pt x="1881866" y="602076"/>
                                </a:lnTo>
                                <a:lnTo>
                                  <a:pt x="1843479" y="626128"/>
                                </a:lnTo>
                                <a:lnTo>
                                  <a:pt x="1805388" y="650596"/>
                                </a:lnTo>
                                <a:lnTo>
                                  <a:pt x="1767598" y="675477"/>
                                </a:lnTo>
                                <a:lnTo>
                                  <a:pt x="1730112" y="700767"/>
                                </a:lnTo>
                                <a:lnTo>
                                  <a:pt x="1692931" y="726463"/>
                                </a:lnTo>
                                <a:lnTo>
                                  <a:pt x="1656061" y="752562"/>
                                </a:lnTo>
                                <a:lnTo>
                                  <a:pt x="1619504" y="779061"/>
                                </a:lnTo>
                                <a:lnTo>
                                  <a:pt x="1583263" y="805956"/>
                                </a:lnTo>
                                <a:lnTo>
                                  <a:pt x="1547343" y="833244"/>
                                </a:lnTo>
                                <a:lnTo>
                                  <a:pt x="1511745" y="860922"/>
                                </a:lnTo>
                                <a:lnTo>
                                  <a:pt x="1476473" y="888987"/>
                                </a:lnTo>
                                <a:lnTo>
                                  <a:pt x="1441531" y="917435"/>
                                </a:lnTo>
                                <a:lnTo>
                                  <a:pt x="1406922" y="946263"/>
                                </a:lnTo>
                                <a:lnTo>
                                  <a:pt x="1372649" y="975469"/>
                                </a:lnTo>
                                <a:lnTo>
                                  <a:pt x="1338716" y="1005048"/>
                                </a:lnTo>
                                <a:lnTo>
                                  <a:pt x="1305125" y="1034997"/>
                                </a:lnTo>
                                <a:lnTo>
                                  <a:pt x="1271881" y="1065314"/>
                                </a:lnTo>
                                <a:lnTo>
                                  <a:pt x="1238985" y="1095995"/>
                                </a:lnTo>
                                <a:lnTo>
                                  <a:pt x="1206442" y="1127036"/>
                                </a:lnTo>
                                <a:lnTo>
                                  <a:pt x="1174255" y="1158435"/>
                                </a:lnTo>
                                <a:lnTo>
                                  <a:pt x="1142428" y="1190189"/>
                                </a:lnTo>
                                <a:lnTo>
                                  <a:pt x="1110962" y="1222293"/>
                                </a:lnTo>
                                <a:lnTo>
                                  <a:pt x="1079862" y="1254745"/>
                                </a:lnTo>
                                <a:lnTo>
                                  <a:pt x="1049132" y="1287542"/>
                                </a:lnTo>
                                <a:lnTo>
                                  <a:pt x="1018773" y="1320680"/>
                                </a:lnTo>
                                <a:lnTo>
                                  <a:pt x="988790" y="1354156"/>
                                </a:lnTo>
                                <a:lnTo>
                                  <a:pt x="959186" y="1387968"/>
                                </a:lnTo>
                                <a:lnTo>
                                  <a:pt x="929964" y="1422110"/>
                                </a:lnTo>
                                <a:lnTo>
                                  <a:pt x="901127" y="1456582"/>
                                </a:lnTo>
                                <a:lnTo>
                                  <a:pt x="872679" y="1491378"/>
                                </a:lnTo>
                                <a:lnTo>
                                  <a:pt x="844623" y="1526496"/>
                                </a:lnTo>
                                <a:lnTo>
                                  <a:pt x="816963" y="1561933"/>
                                </a:lnTo>
                                <a:lnTo>
                                  <a:pt x="789700" y="1597685"/>
                                </a:lnTo>
                                <a:lnTo>
                                  <a:pt x="762840" y="1633750"/>
                                </a:lnTo>
                                <a:lnTo>
                                  <a:pt x="736384" y="1670123"/>
                                </a:lnTo>
                                <a:lnTo>
                                  <a:pt x="710337" y="1706803"/>
                                </a:lnTo>
                                <a:lnTo>
                                  <a:pt x="684702" y="1743784"/>
                                </a:lnTo>
                                <a:lnTo>
                                  <a:pt x="659481" y="1781066"/>
                                </a:lnTo>
                                <a:lnTo>
                                  <a:pt x="634679" y="1818643"/>
                                </a:lnTo>
                                <a:lnTo>
                                  <a:pt x="610298" y="1856512"/>
                                </a:lnTo>
                                <a:lnTo>
                                  <a:pt x="586342" y="1894672"/>
                                </a:lnTo>
                                <a:lnTo>
                                  <a:pt x="562814" y="1933118"/>
                                </a:lnTo>
                                <a:lnTo>
                                  <a:pt x="539717" y="1971846"/>
                                </a:lnTo>
                                <a:lnTo>
                                  <a:pt x="517055" y="2010855"/>
                                </a:lnTo>
                                <a:lnTo>
                                  <a:pt x="494831" y="2050140"/>
                                </a:lnTo>
                                <a:lnTo>
                                  <a:pt x="473048" y="2089699"/>
                                </a:lnTo>
                                <a:lnTo>
                                  <a:pt x="451709" y="2129527"/>
                                </a:lnTo>
                                <a:lnTo>
                                  <a:pt x="430819" y="2169623"/>
                                </a:lnTo>
                                <a:lnTo>
                                  <a:pt x="410379" y="2209982"/>
                                </a:lnTo>
                                <a:lnTo>
                                  <a:pt x="390393" y="2250602"/>
                                </a:lnTo>
                                <a:lnTo>
                                  <a:pt x="370865" y="2291479"/>
                                </a:lnTo>
                                <a:lnTo>
                                  <a:pt x="351798" y="2332609"/>
                                </a:lnTo>
                                <a:lnTo>
                                  <a:pt x="333195" y="2373991"/>
                                </a:lnTo>
                                <a:lnTo>
                                  <a:pt x="315060" y="2415620"/>
                                </a:lnTo>
                                <a:lnTo>
                                  <a:pt x="297395" y="2457493"/>
                                </a:lnTo>
                                <a:lnTo>
                                  <a:pt x="280204" y="2499607"/>
                                </a:lnTo>
                                <a:lnTo>
                                  <a:pt x="263491" y="2541959"/>
                                </a:lnTo>
                                <a:lnTo>
                                  <a:pt x="247258" y="2584545"/>
                                </a:lnTo>
                                <a:lnTo>
                                  <a:pt x="231508" y="2627363"/>
                                </a:lnTo>
                                <a:lnTo>
                                  <a:pt x="216246" y="2670409"/>
                                </a:lnTo>
                                <a:lnTo>
                                  <a:pt x="201475" y="2713679"/>
                                </a:lnTo>
                                <a:lnTo>
                                  <a:pt x="187197" y="2757171"/>
                                </a:lnTo>
                                <a:lnTo>
                                  <a:pt x="173416" y="2800882"/>
                                </a:lnTo>
                                <a:lnTo>
                                  <a:pt x="160135" y="2844807"/>
                                </a:lnTo>
                                <a:lnTo>
                                  <a:pt x="147358" y="2888944"/>
                                </a:lnTo>
                                <a:lnTo>
                                  <a:pt x="135087" y="2933290"/>
                                </a:lnTo>
                                <a:lnTo>
                                  <a:pt x="123327" y="2977842"/>
                                </a:lnTo>
                                <a:lnTo>
                                  <a:pt x="112080" y="3022595"/>
                                </a:lnTo>
                                <a:lnTo>
                                  <a:pt x="101349" y="3067547"/>
                                </a:lnTo>
                                <a:lnTo>
                                  <a:pt x="91139" y="3112696"/>
                                </a:lnTo>
                                <a:lnTo>
                                  <a:pt x="81452" y="3158036"/>
                                </a:lnTo>
                                <a:lnTo>
                                  <a:pt x="72291" y="3203566"/>
                                </a:lnTo>
                                <a:lnTo>
                                  <a:pt x="63660" y="3249281"/>
                                </a:lnTo>
                                <a:lnTo>
                                  <a:pt x="55562" y="3295180"/>
                                </a:lnTo>
                                <a:lnTo>
                                  <a:pt x="48000" y="3341257"/>
                                </a:lnTo>
                                <a:lnTo>
                                  <a:pt x="40978" y="3387511"/>
                                </a:lnTo>
                                <a:lnTo>
                                  <a:pt x="34499" y="3433938"/>
                                </a:lnTo>
                                <a:lnTo>
                                  <a:pt x="28566" y="3480535"/>
                                </a:lnTo>
                                <a:lnTo>
                                  <a:pt x="23183" y="3527299"/>
                                </a:lnTo>
                                <a:lnTo>
                                  <a:pt x="18352" y="3574225"/>
                                </a:lnTo>
                                <a:lnTo>
                                  <a:pt x="14078" y="3621312"/>
                                </a:lnTo>
                                <a:lnTo>
                                  <a:pt x="10362" y="3668555"/>
                                </a:lnTo>
                                <a:lnTo>
                                  <a:pt x="7210" y="3715952"/>
                                </a:lnTo>
                                <a:lnTo>
                                  <a:pt x="4623" y="3763500"/>
                                </a:lnTo>
                                <a:lnTo>
                                  <a:pt x="2605" y="3811194"/>
                                </a:lnTo>
                                <a:lnTo>
                                  <a:pt x="1160" y="3859033"/>
                                </a:lnTo>
                                <a:lnTo>
                                  <a:pt x="290" y="3907012"/>
                                </a:lnTo>
                                <a:lnTo>
                                  <a:pt x="0" y="3955128"/>
                                </a:lnTo>
                                <a:lnTo>
                                  <a:pt x="334" y="4006749"/>
                                </a:lnTo>
                                <a:lnTo>
                                  <a:pt x="1335" y="4058210"/>
                                </a:lnTo>
                                <a:lnTo>
                                  <a:pt x="2999" y="4109510"/>
                                </a:lnTo>
                                <a:lnTo>
                                  <a:pt x="5320" y="4160642"/>
                                </a:lnTo>
                                <a:lnTo>
                                  <a:pt x="8296" y="4211604"/>
                                </a:lnTo>
                                <a:lnTo>
                                  <a:pt x="11923" y="4262392"/>
                                </a:lnTo>
                                <a:lnTo>
                                  <a:pt x="16195" y="4313001"/>
                                </a:lnTo>
                                <a:lnTo>
                                  <a:pt x="21110" y="4363428"/>
                                </a:lnTo>
                                <a:lnTo>
                                  <a:pt x="26662" y="4413668"/>
                                </a:lnTo>
                                <a:lnTo>
                                  <a:pt x="32849" y="4463717"/>
                                </a:lnTo>
                                <a:lnTo>
                                  <a:pt x="39665" y="4513572"/>
                                </a:lnTo>
                                <a:lnTo>
                                  <a:pt x="47107" y="4563229"/>
                                </a:lnTo>
                                <a:lnTo>
                                  <a:pt x="55172" y="4612683"/>
                                </a:lnTo>
                                <a:lnTo>
                                  <a:pt x="63853" y="4661930"/>
                                </a:lnTo>
                                <a:lnTo>
                                  <a:pt x="73149" y="4710967"/>
                                </a:lnTo>
                                <a:lnTo>
                                  <a:pt x="83054" y="4759789"/>
                                </a:lnTo>
                                <a:lnTo>
                                  <a:pt x="93565" y="4808393"/>
                                </a:lnTo>
                                <a:lnTo>
                                  <a:pt x="104677" y="4856775"/>
                                </a:lnTo>
                                <a:lnTo>
                                  <a:pt x="116387" y="4904930"/>
                                </a:lnTo>
                                <a:lnTo>
                                  <a:pt x="128690" y="4952854"/>
                                </a:lnTo>
                                <a:lnTo>
                                  <a:pt x="141583" y="5000544"/>
                                </a:lnTo>
                                <a:lnTo>
                                  <a:pt x="155061" y="5047996"/>
                                </a:lnTo>
                                <a:lnTo>
                                  <a:pt x="169120" y="5095205"/>
                                </a:lnTo>
                                <a:lnTo>
                                  <a:pt x="183756" y="5142168"/>
                                </a:lnTo>
                                <a:lnTo>
                                  <a:pt x="198965" y="5188880"/>
                                </a:lnTo>
                                <a:lnTo>
                                  <a:pt x="214744" y="5235338"/>
                                </a:lnTo>
                                <a:lnTo>
                                  <a:pt x="231087" y="5281537"/>
                                </a:lnTo>
                                <a:lnTo>
                                  <a:pt x="247991" y="5327474"/>
                                </a:lnTo>
                                <a:lnTo>
                                  <a:pt x="265453" y="5373144"/>
                                </a:lnTo>
                                <a:lnTo>
                                  <a:pt x="283467" y="5418544"/>
                                </a:lnTo>
                                <a:lnTo>
                                  <a:pt x="302029" y="5463670"/>
                                </a:lnTo>
                                <a:lnTo>
                                  <a:pt x="321137" y="5508517"/>
                                </a:lnTo>
                                <a:lnTo>
                                  <a:pt x="340785" y="5553082"/>
                                </a:lnTo>
                                <a:lnTo>
                                  <a:pt x="360970" y="5597360"/>
                                </a:lnTo>
                                <a:lnTo>
                                  <a:pt x="381687" y="5641348"/>
                                </a:lnTo>
                                <a:lnTo>
                                  <a:pt x="402933" y="5685042"/>
                                </a:lnTo>
                                <a:lnTo>
                                  <a:pt x="424703" y="5728437"/>
                                </a:lnTo>
                                <a:lnTo>
                                  <a:pt x="446993" y="5771530"/>
                                </a:lnTo>
                                <a:lnTo>
                                  <a:pt x="469800" y="5814316"/>
                                </a:lnTo>
                                <a:lnTo>
                                  <a:pt x="493119" y="5856792"/>
                                </a:lnTo>
                                <a:lnTo>
                                  <a:pt x="516946" y="5898954"/>
                                </a:lnTo>
                                <a:lnTo>
                                  <a:pt x="541277" y="5940797"/>
                                </a:lnTo>
                                <a:lnTo>
                                  <a:pt x="566109" y="5982318"/>
                                </a:lnTo>
                                <a:lnTo>
                                  <a:pt x="591436" y="6023513"/>
                                </a:lnTo>
                                <a:lnTo>
                                  <a:pt x="617255" y="6064377"/>
                                </a:lnTo>
                                <a:lnTo>
                                  <a:pt x="643563" y="6104907"/>
                                </a:lnTo>
                                <a:lnTo>
                                  <a:pt x="670354" y="6145098"/>
                                </a:lnTo>
                                <a:lnTo>
                                  <a:pt x="686871" y="6169234"/>
                                </a:lnTo>
                              </a:path>
                            </a:pathLst>
                          </a:custGeom>
                          <a:ln w="52546">
                            <a:solidFill>
                              <a:srgbClr val="40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48303" y="6004604"/>
                            <a:ext cx="254127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2463165">
                                <a:moveTo>
                                  <a:pt x="2500978" y="2462622"/>
                                </a:moveTo>
                                <a:lnTo>
                                  <a:pt x="0" y="0"/>
                                </a:lnTo>
                                <a:lnTo>
                                  <a:pt x="2541185" y="1835919"/>
                                </a:lnTo>
                                <a:lnTo>
                                  <a:pt x="2500978" y="2462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D3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52747" y="6000227"/>
                            <a:ext cx="2496820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2506980">
                                <a:moveTo>
                                  <a:pt x="1860991" y="2506949"/>
                                </a:moveTo>
                                <a:lnTo>
                                  <a:pt x="0" y="0"/>
                                </a:lnTo>
                                <a:lnTo>
                                  <a:pt x="2496323" y="2467354"/>
                                </a:lnTo>
                                <a:lnTo>
                                  <a:pt x="1860991" y="250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232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08328" y="8467045"/>
                            <a:ext cx="2289175" cy="22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214880">
                                <a:moveTo>
                                  <a:pt x="2289151" y="2214453"/>
                                </a:moveTo>
                                <a:lnTo>
                                  <a:pt x="2197683" y="2214453"/>
                                </a:lnTo>
                                <a:lnTo>
                                  <a:pt x="0" y="626702"/>
                                </a:lnTo>
                                <a:lnTo>
                                  <a:pt x="40206" y="0"/>
                                </a:lnTo>
                                <a:lnTo>
                                  <a:pt x="2289151" y="221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6E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848781" y="8427137"/>
                            <a:ext cx="2308860" cy="225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2254885">
                                <a:moveTo>
                                  <a:pt x="2308819" y="2254362"/>
                                </a:moveTo>
                                <a:lnTo>
                                  <a:pt x="2240770" y="2254362"/>
                                </a:lnTo>
                                <a:lnTo>
                                  <a:pt x="0" y="39595"/>
                                </a:lnTo>
                                <a:lnTo>
                                  <a:pt x="635331" y="0"/>
                                </a:lnTo>
                                <a:lnTo>
                                  <a:pt x="2308819" y="225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BE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40250" y="8427137"/>
                            <a:ext cx="2308860" cy="225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2254885">
                                <a:moveTo>
                                  <a:pt x="68048" y="2254362"/>
                                </a:moveTo>
                                <a:lnTo>
                                  <a:pt x="0" y="2254362"/>
                                </a:lnTo>
                                <a:lnTo>
                                  <a:pt x="1673488" y="0"/>
                                </a:lnTo>
                                <a:lnTo>
                                  <a:pt x="2308819" y="39595"/>
                                </a:lnTo>
                                <a:lnTo>
                                  <a:pt x="68048" y="2254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B2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00336" y="8467045"/>
                            <a:ext cx="2289175" cy="221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214880">
                                <a:moveTo>
                                  <a:pt x="91467" y="2214454"/>
                                </a:moveTo>
                                <a:lnTo>
                                  <a:pt x="0" y="2214454"/>
                                </a:lnTo>
                                <a:lnTo>
                                  <a:pt x="2248945" y="0"/>
                                </a:lnTo>
                                <a:lnTo>
                                  <a:pt x="2289151" y="626702"/>
                                </a:lnTo>
                                <a:lnTo>
                                  <a:pt x="91467" y="2214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6A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48781" y="6000227"/>
                            <a:ext cx="2496820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2506980">
                                <a:moveTo>
                                  <a:pt x="635331" y="2506949"/>
                                </a:moveTo>
                                <a:lnTo>
                                  <a:pt x="0" y="2467354"/>
                                </a:lnTo>
                                <a:lnTo>
                                  <a:pt x="2496323" y="0"/>
                                </a:lnTo>
                                <a:lnTo>
                                  <a:pt x="635331" y="250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8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08327" y="6004604"/>
                            <a:ext cx="254127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 h="2463165">
                                <a:moveTo>
                                  <a:pt x="40206" y="2462622"/>
                                </a:moveTo>
                                <a:lnTo>
                                  <a:pt x="0" y="1835919"/>
                                </a:lnTo>
                                <a:lnTo>
                                  <a:pt x="2541185" y="0"/>
                                </a:lnTo>
                                <a:lnTo>
                                  <a:pt x="40206" y="2462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71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39082" y="8465612"/>
                            <a:ext cx="139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">
                                <a:moveTo>
                                  <a:pt x="0" y="3270"/>
                                </a:moveTo>
                                <a:lnTo>
                                  <a:pt x="0" y="0"/>
                                </a:lnTo>
                                <a:lnTo>
                                  <a:pt x="13966" y="1670"/>
                                </a:lnTo>
                                <a:lnTo>
                                  <a:pt x="0" y="3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849279" y="84670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203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847768" y="84670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215" y="203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48943" y="3988969"/>
                            <a:ext cx="418465" cy="447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478020">
                                <a:moveTo>
                                  <a:pt x="0" y="4477589"/>
                                </a:moveTo>
                                <a:lnTo>
                                  <a:pt x="3738" y="0"/>
                                </a:lnTo>
                                <a:lnTo>
                                  <a:pt x="107075" y="1014164"/>
                                </a:lnTo>
                                <a:lnTo>
                                  <a:pt x="417864" y="4065146"/>
                                </a:lnTo>
                                <a:lnTo>
                                  <a:pt x="0" y="4477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44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429153" y="3988711"/>
                            <a:ext cx="419734" cy="447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478020">
                                <a:moveTo>
                                  <a:pt x="419275" y="4477450"/>
                                </a:moveTo>
                                <a:lnTo>
                                  <a:pt x="0" y="4065424"/>
                                </a:lnTo>
                                <a:lnTo>
                                  <a:pt x="415536" y="0"/>
                                </a:lnTo>
                                <a:lnTo>
                                  <a:pt x="416030" y="523643"/>
                                </a:lnTo>
                                <a:lnTo>
                                  <a:pt x="419275" y="4477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51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44936" y="3949674"/>
                            <a:ext cx="7620" cy="423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234180">
                                <a:moveTo>
                                  <a:pt x="7251" y="562660"/>
                                </a:moveTo>
                                <a:lnTo>
                                  <a:pt x="266" y="562660"/>
                                </a:lnTo>
                                <a:lnTo>
                                  <a:pt x="762" y="1050886"/>
                                </a:lnTo>
                                <a:lnTo>
                                  <a:pt x="3784" y="4233735"/>
                                </a:lnTo>
                                <a:lnTo>
                                  <a:pt x="6819" y="1050886"/>
                                </a:lnTo>
                                <a:lnTo>
                                  <a:pt x="7251" y="562660"/>
                                </a:lnTo>
                                <a:close/>
                              </a:path>
                              <a:path w="7620" h="4234180">
                                <a:moveTo>
                                  <a:pt x="7505" y="39103"/>
                                </a:moveTo>
                                <a:lnTo>
                                  <a:pt x="5740" y="39103"/>
                                </a:lnTo>
                                <a:lnTo>
                                  <a:pt x="5740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39103"/>
                                </a:lnTo>
                                <a:lnTo>
                                  <a:pt x="0" y="39103"/>
                                </a:lnTo>
                                <a:lnTo>
                                  <a:pt x="0" y="562584"/>
                                </a:lnTo>
                                <a:lnTo>
                                  <a:pt x="7505" y="562584"/>
                                </a:lnTo>
                                <a:lnTo>
                                  <a:pt x="7505" y="39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44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847653" y="84671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355"/>
                                </a:moveTo>
                                <a:lnTo>
                                  <a:pt x="279" y="0"/>
                                </a:lnTo>
                                <a:lnTo>
                                  <a:pt x="0" y="355"/>
                                </a:lnTo>
                                <a:lnTo>
                                  <a:pt x="63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29287" y="8468361"/>
                            <a:ext cx="419734" cy="221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213610">
                                <a:moveTo>
                                  <a:pt x="417576" y="2213138"/>
                                </a:moveTo>
                                <a:lnTo>
                                  <a:pt x="183974" y="2213138"/>
                                </a:lnTo>
                                <a:lnTo>
                                  <a:pt x="0" y="413417"/>
                                </a:lnTo>
                                <a:lnTo>
                                  <a:pt x="419133" y="0"/>
                                </a:lnTo>
                                <a:lnTo>
                                  <a:pt x="419416" y="282593"/>
                                </a:lnTo>
                                <a:lnTo>
                                  <a:pt x="417576" y="2213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6C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847927" y="84670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493" y="487"/>
                                </a:moveTo>
                                <a:lnTo>
                                  <a:pt x="352" y="487"/>
                                </a:lnTo>
                                <a:lnTo>
                                  <a:pt x="0" y="139"/>
                                </a:lnTo>
                                <a:lnTo>
                                  <a:pt x="141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849101" y="84671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342"/>
                                </a:moveTo>
                                <a:lnTo>
                                  <a:pt x="355" y="0"/>
                                </a:lnTo>
                                <a:lnTo>
                                  <a:pt x="0" y="342"/>
                                </a:lnTo>
                                <a:lnTo>
                                  <a:pt x="63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848689" y="8467957"/>
                            <a:ext cx="418465" cy="221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213610">
                                <a:moveTo>
                                  <a:pt x="234658" y="2213542"/>
                                </a:moveTo>
                                <a:lnTo>
                                  <a:pt x="1882" y="2213542"/>
                                </a:lnTo>
                                <a:lnTo>
                                  <a:pt x="0" y="282872"/>
                                </a:lnTo>
                                <a:lnTo>
                                  <a:pt x="282" y="0"/>
                                </a:lnTo>
                                <a:lnTo>
                                  <a:pt x="418146" y="412582"/>
                                </a:lnTo>
                                <a:lnTo>
                                  <a:pt x="234658" y="2213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0B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48971" y="84670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41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0"/>
                                </a:lnTo>
                                <a:lnTo>
                                  <a:pt x="352" y="0"/>
                                </a:lnTo>
                                <a:lnTo>
                                  <a:pt x="49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46863" y="8750857"/>
                            <a:ext cx="3810" cy="19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31035">
                                <a:moveTo>
                                  <a:pt x="3678" y="1930642"/>
                                </a:moveTo>
                                <a:lnTo>
                                  <a:pt x="0" y="1930642"/>
                                </a:lnTo>
                                <a:lnTo>
                                  <a:pt x="1839" y="0"/>
                                </a:lnTo>
                                <a:lnTo>
                                  <a:pt x="3678" y="1930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70B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48414" y="846609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0" y="904"/>
                                </a:moveTo>
                                <a:lnTo>
                                  <a:pt x="0" y="0"/>
                                </a:lnTo>
                                <a:lnTo>
                                  <a:pt x="493" y="487"/>
                                </a:lnTo>
                                <a:lnTo>
                                  <a:pt x="70" y="904"/>
                                </a:lnTo>
                                <a:lnTo>
                                  <a:pt x="493" y="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83132" y="8054171"/>
                            <a:ext cx="396494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940" h="413384">
                                <a:moveTo>
                                  <a:pt x="3964702" y="412791"/>
                                </a:moveTo>
                                <a:lnTo>
                                  <a:pt x="0" y="409590"/>
                                </a:lnTo>
                                <a:lnTo>
                                  <a:pt x="3545992" y="0"/>
                                </a:lnTo>
                                <a:lnTo>
                                  <a:pt x="3964702" y="41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639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429075" y="8054115"/>
                            <a:ext cx="41973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13384">
                                <a:moveTo>
                                  <a:pt x="418710" y="412860"/>
                                </a:moveTo>
                                <a:lnTo>
                                  <a:pt x="0" y="0"/>
                                </a:lnTo>
                                <a:lnTo>
                                  <a:pt x="419345" y="412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51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848068" y="84666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2" y="278"/>
                                </a:moveTo>
                                <a:lnTo>
                                  <a:pt x="0" y="278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48492" y="84674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0" y="904"/>
                                </a:moveTo>
                                <a:lnTo>
                                  <a:pt x="0" y="0"/>
                                </a:lnTo>
                                <a:lnTo>
                                  <a:pt x="423" y="417"/>
                                </a:lnTo>
                                <a:lnTo>
                                  <a:pt x="0" y="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2716" y="8467477"/>
                            <a:ext cx="396494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940" h="416559">
                                <a:moveTo>
                                  <a:pt x="3544651" y="416201"/>
                                </a:moveTo>
                                <a:lnTo>
                                  <a:pt x="0" y="3201"/>
                                </a:lnTo>
                                <a:lnTo>
                                  <a:pt x="3964914" y="0"/>
                                </a:lnTo>
                                <a:lnTo>
                                  <a:pt x="3546415" y="413069"/>
                                </a:lnTo>
                                <a:lnTo>
                                  <a:pt x="3546556" y="414322"/>
                                </a:lnTo>
                                <a:lnTo>
                                  <a:pt x="3544651" y="416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0F7D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29075" y="8467477"/>
                            <a:ext cx="419734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14655">
                                <a:moveTo>
                                  <a:pt x="211" y="414322"/>
                                </a:moveTo>
                                <a:lnTo>
                                  <a:pt x="0" y="413069"/>
                                </a:lnTo>
                                <a:lnTo>
                                  <a:pt x="418569" y="0"/>
                                </a:lnTo>
                                <a:lnTo>
                                  <a:pt x="419345" y="0"/>
                                </a:lnTo>
                                <a:lnTo>
                                  <a:pt x="419345" y="904"/>
                                </a:lnTo>
                                <a:lnTo>
                                  <a:pt x="211" y="414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6C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848280" y="84674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41" y="139"/>
                                </a:moveTo>
                                <a:lnTo>
                                  <a:pt x="0" y="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53046" y="8463800"/>
                            <a:ext cx="37458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5865" h="6985">
                                <a:moveTo>
                                  <a:pt x="3745547" y="3403"/>
                                </a:moveTo>
                                <a:lnTo>
                                  <a:pt x="480923" y="406"/>
                                </a:lnTo>
                                <a:lnTo>
                                  <a:pt x="30124" y="0"/>
                                </a:lnTo>
                                <a:lnTo>
                                  <a:pt x="0" y="3479"/>
                                </a:lnTo>
                                <a:lnTo>
                                  <a:pt x="29629" y="6883"/>
                                </a:lnTo>
                                <a:lnTo>
                                  <a:pt x="480923" y="6540"/>
                                </a:lnTo>
                                <a:lnTo>
                                  <a:pt x="3745547" y="3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639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48908" y="84678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6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849824" y="8467414"/>
                            <a:ext cx="271018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413384">
                                <a:moveTo>
                                  <a:pt x="417017" y="413139"/>
                                </a:moveTo>
                                <a:lnTo>
                                  <a:pt x="0" y="0"/>
                                </a:lnTo>
                                <a:lnTo>
                                  <a:pt x="2710180" y="2117"/>
                                </a:lnTo>
                                <a:lnTo>
                                  <a:pt x="2710180" y="148212"/>
                                </a:lnTo>
                                <a:lnTo>
                                  <a:pt x="417017" y="413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25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848479" y="8467483"/>
                            <a:ext cx="41846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3384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419" y="419"/>
                                </a:lnTo>
                                <a:lnTo>
                                  <a:pt x="419" y="279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  <a:path w="418465" h="413384">
                                <a:moveTo>
                                  <a:pt x="418274" y="413067"/>
                                </a:moveTo>
                                <a:lnTo>
                                  <a:pt x="1257" y="0"/>
                                </a:lnTo>
                                <a:lnTo>
                                  <a:pt x="838" y="0"/>
                                </a:lnTo>
                                <a:lnTo>
                                  <a:pt x="622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139"/>
                                </a:lnTo>
                                <a:lnTo>
                                  <a:pt x="482" y="279"/>
                                </a:lnTo>
                                <a:lnTo>
                                  <a:pt x="482" y="482"/>
                                </a:lnTo>
                                <a:lnTo>
                                  <a:pt x="418274" y="413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C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848971" y="846652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139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48961" y="8054149"/>
                            <a:ext cx="271145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413384">
                                <a:moveTo>
                                  <a:pt x="417791" y="0"/>
                                </a:moveTo>
                                <a:lnTo>
                                  <a:pt x="0" y="412369"/>
                                </a:lnTo>
                                <a:lnTo>
                                  <a:pt x="355" y="412864"/>
                                </a:lnTo>
                                <a:lnTo>
                                  <a:pt x="417791" y="0"/>
                                </a:lnTo>
                                <a:close/>
                              </a:path>
                              <a:path w="2711450" h="413384">
                                <a:moveTo>
                                  <a:pt x="2711043" y="264782"/>
                                </a:moveTo>
                                <a:lnTo>
                                  <a:pt x="417842" y="12"/>
                                </a:lnTo>
                                <a:lnTo>
                                  <a:pt x="685" y="412877"/>
                                </a:lnTo>
                                <a:lnTo>
                                  <a:pt x="2711043" y="410832"/>
                                </a:lnTo>
                                <a:lnTo>
                                  <a:pt x="2711043" y="26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B3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848466" y="846659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50" y="419"/>
                                </a:moveTo>
                                <a:lnTo>
                                  <a:pt x="495" y="76"/>
                                </a:lnTo>
                                <a:lnTo>
                                  <a:pt x="0" y="419"/>
                                </a:lnTo>
                                <a:lnTo>
                                  <a:pt x="495" y="419"/>
                                </a:lnTo>
                                <a:lnTo>
                                  <a:pt x="850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CF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099245" y="8464967"/>
                            <a:ext cx="24612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5080">
                                <a:moveTo>
                                  <a:pt x="2460759" y="4565"/>
                                </a:moveTo>
                                <a:lnTo>
                                  <a:pt x="0" y="2308"/>
                                </a:lnTo>
                                <a:lnTo>
                                  <a:pt x="2460759" y="0"/>
                                </a:lnTo>
                                <a:lnTo>
                                  <a:pt x="2460759" y="4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B3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8259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7609" y="395458"/>
                            <a:ext cx="4577861" cy="1409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64E12D" id="Group 1" o:spid="_x0000_s1026" style="position:absolute;margin-left:0;margin-top:.85pt;width:597.4pt;height:843.15pt;z-index:-251656704;mso-wrap-distance-left:0;mso-wrap-distance-right:0;mso-position-horizontal-relative:page;mso-position-vertical-relative:page;mso-width-relative:margin;mso-height-relative:margin" coordsize="75605,106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">
                <v:shape id="Graphic 2" o:spid="_x0000_s1027" style="position:absolute;left:75524;top:106723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" path="m7578,l,9143e" filled="f" strokecolor="#404141" strokeweight="1.46144mm">
                  <v:path arrowok="t"/>
                </v:shape>
                <v:shape id="Graphic 3" o:spid="_x0000_s1028" style="position:absolute;left:8390;top:45122;width:67215;height:61697;visibility:visible;mso-wrap-style:square;v-text-anchor:top" coordsize="6721475,616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" path="m1304943,6169234r-33421,-40297l1237294,6086319r-33558,-43160l1170852,5999461,933933,6169234em933933,6169234r236919,-169773l1138681,5955364r-31493,-44609l1076388,5865642r-30088,-45611l1016939,5773929,596959,6027783r419980,-253854l988375,5727518r-27867,-46876l933359,5633306r-26411,-47794l881295,5537263,443398,5757368,881295,5537263r-24758,-48523l832544,5439793r-23224,-49361l786868,5340666r-21677,-50159l311775,5475748,765191,5290507r-20807,-50286l724370,5189571r-19225,-51011l686705,5087192r-17657,-51722l202936,5184804,669048,5035470r-16699,-51697l636452,4931732r-15088,-52378l607092,4826646r-13449,-53033l117656,4886344,593643,4773613r-12508,-52758l569436,4667796r-10876,-53360l548520,4560776r-9191,-53960l56359,4582248r482970,-75432l531069,4453275r-7428,-53812l517049,4345394r-5752,-54312l506388,4236539,19397,4274325r486991,-37786l502430,4182563r-3142,-54199l496983,4073950r-1449,-54617l494961,3964522r-487908,l494961,3964522r,-3131l494820,3958260r,-3132l495225,3902188r1211,-52763l498446,3796848r2803,-52379l504837,3692297,19397,3654651r485440,37646l509415,3637705r5435,-54371l521134,3529203r7128,-53871l536226,3421742,56359,3346727r479867,75015l545169,3367656r9799,-53785l565601,3260386r11442,-53184l589270,3154318,117656,3042631r471614,111687l602473,3101160r14039,-52838l631378,2995808r15681,-52186l663546,2891766,202936,2744171r460610,147595l680930,2839836r18200,-51569l718132,2737069r19791,-50818l758490,2635824,311775,2453297r446715,182527l779990,2585422r22266,-49995l825290,2485846r23806,-49159l873677,2387954,443398,2171677r430279,216277l899146,2339441r26211,-48079l952306,2243734r27683,-47161l1008404,2149897,596959,1901122r411445,248775l1037645,2103517r29983,-45869l1098333,2012284r31405,-44866l1161823,1923042,771539,1643302r390284,279740l1194658,1879060r33498,-43430l1262320,1792750r34836,-42329l1332665,1708644,966152,1399816r366513,308828l1368868,1667337r36829,-40744l1443152,1586428r38082,-39574l1519942,1507885,1179528,1172127r340414,335758l1559282,1469539r39962,-37715l1639810,1394738r41147,-36462l1722667,1322435,1410327,961625r312340,360810l1764937,1287272r42836,-34509l1851163,1218913r43936,-33190l1939570,1153199,1657138,769634r282432,383565l1984481,1121359r45426,-31139l2075837,1059782r46424,-29736l2169170,1001012,1918479,597336r250691,403676l2216461,972784r47753,-27547l2312430,918402r48683,-26093l2410267,866987,2192729,445914r217538,421073l2459603,842569r49802,-23652l2559652,796026r50666,-22133l2661380,752516,2478195,316065r183185,436451l2712531,732004r51536,-19710l2815986,693369r52299,-18156l2920959,657807,2773041,208761r147918,449046l2973538,641409r52938,-15616l3079759,610971r53616,-14013l3187308,583767,3075577,124561r111731,459206l3240998,571504r53991,-11472l3349278,549376r54584,-9818l3458737,530602,3383826,64089r74911,466513l3513171,522598r54702,-7213l3622840,508988r55227,-5559l3733551,498731,3695954,27626r37597,471105l3788222,494959r54901,-2957l3898248,489873r55342,-1287l4009141,488154r282,l4009776,488223r211,l4009987,15448r,472775l4065736,488663r55518,1308l4176549,492131r55078,2995l4286495,498940,4324091,27626r-37596,471314l4341972,503638r55209,5567l4452126,515624r54685,7254l4561238,530950,4636220,64089r-74982,466861l4616113,539906r54584,9818l4724986,560380r53991,11472l4832667,584115,4944469,124561,4832667,584115r53925,13226l4940186,611383r53252,14853l5046338,641898r52537,16466l5247004,208761,5098875,658364r52681,17386l5203863,693920r51919,18956l5307294,732617r51089,20525l5541851,316065,5358383,753142r51082,21378l5460117,796657r50216,22901l5560104,843231r49322,24452l5827316,445914,5609426,867683r49146,25322l5707234,919102r48184,26846l5803132,973515r47250,28262l6101566,597336r-251184,404441l5897317,1030818r46420,29750l5989635,1091015r45370,31136l6079841,1153964,6362908,769634r-283067,384330l6124304,1186523r43914,33210l6211577,1253594r42797,34512l6296603,1323270,6609719,961625r-313116,361645l6338332,1359151r41134,36496l6420000,1432755r39931,37715l6499257,1508790r221693,-218707em6720950,1290083r-221693,218707l6537923,1547758r38044,39570l6613391,1627483r36807,40723l6686393,1709479r34557,-29119em6720950,1680360r-34557,29119l6720950,1750176em6720950,1042105r-41384,-37057l6645633,975469r-34273,-29206l6576751,917435r-34942,-28448l6506537,860922r-35597,-27678l6435019,805956r-36241,-26895l6362221,752562r-36870,-26099l6288171,700767r-37487,-25290l6212894,650596r-38091,-24468l6136416,602076r-38680,-23633l6058765,555232r-39258,-22786l5979966,510089r-39822,-21925l5900046,466675r-40373,-21051l5819030,425014r-40911,-20164l5736945,385134r-41435,-19265l5653818,347059r-41947,-18353l5569674,310815r-42445,-17427l5484539,276429r-42930,-16488l5398441,243926r-43402,-15537l5311405,213333r-43861,-14573l5223458,184675r-44307,-13596l5134625,157977r-44740,-12605l5044934,133267r-45160,-11602l4954409,110570,4908843,99984,4863078,89911r-45959,-9557l4770967,71317r-46340,-8515l4678102,54813r-46707,-7459l4584509,40426r-47061,-6391l4490215,28182r-47402,-5311l4395246,18105r-47730,-4217l4299627,10223,4251583,7112,4203386,4560,4155040,2570,4106549,1144,4057915,286,4009141,r-48773,286l3911733,1144r-48491,1426l3814896,4560r-48197,2552l3718655,10223r-47889,3665l3623036,18105r-47567,4766l3528067,28182r-47233,5853l3433773,40426r-46886,6928l3340180,54813r-46525,7989l3247315,71317r-46152,9037l3155204,89911r-45765,10073l3063873,110570r-45365,11095l2973349,133267r-44952,12105l2883657,157977r-44525,13102l2794824,184675r-44086,14085l2706877,213333r-43634,15056l2619841,243926r-43168,16015l2533743,276429r-42690,16959l2448608,310815r-42197,17891l2364464,347059r-41692,18810l2281337,385134r-41174,19716l2199252,425014r-40643,20610l2118236,466675r-40098,21489l2038316,510089r-39541,22357l1959517,555232r-38971,23211l1881866,602076r-38387,24052l1805388,650596r-37790,24881l1730112,700767r-37181,25696l1656061,752562r-36557,26499l1583263,805956r-35920,27288l1511745,860922r-35272,28065l1441531,917435r-34609,28828l1372649,975469r-33933,29579l1305125,1034997r-33244,30317l1238985,1095995r-32543,31041l1174255,1158435r-31827,31754l1110962,1222293r-31100,32452l1049132,1287542r-30359,33138l988790,1354156r-29604,33812l929964,1422110r-28837,34472l872679,1491378r-28056,35118l816963,1561933r-27263,35752l762840,1633750r-26456,36373l710337,1706803r-25635,36981l659481,1781066r-24802,37577l610298,1856512r-23956,38160l562814,1933118r-23097,38728l517055,2010855r-22224,39285l473048,2089699r-21339,39828l430819,2169623r-20440,40359l390393,2250602r-19528,40877l351798,2332609r-18603,41382l315060,2415620r-17665,41873l280204,2499607r-16713,42352l247258,2584545r-15750,42818l216246,2670409r-14771,43270l187197,2757171r-13781,43711l160135,2844807r-12777,44137l135087,2933290r-11760,44552l112080,3022595r-10731,44952l91139,3112696r-9687,45340l72291,3203566r-8631,45715l55562,3295180r-7562,46077l40978,3387511r-6479,46427l28566,3480535r-5383,46764l18352,3574225r-4274,47087l10362,3668555r-3152,47397l4623,3763500r-2018,47694l1160,3859033r-870,47979l,3955128r334,51621l1335,4058210r1664,51300l5320,4160642r2976,50962l11923,4262392r4272,50609l21110,4363428r5552,50240l32849,4463717r6816,49855l47107,4563229r8065,49454l63853,4661930r9296,49037l83054,4759789r10511,48604l104677,4856775r11710,48155l128690,4952854r12893,47690l155061,5047996r14059,47209l183756,5142168r15209,46712l214744,5235338r16343,46199l247991,5327474r17462,45670l283467,5418544r18562,45126l321137,5508517r19648,44565l360970,5597360r20717,43988l402933,5685042r21770,43395l446993,5771530r22807,42786l493119,5856792r23827,42162l541277,5940797r24832,41521l591436,6023513r25819,40864l643563,6104907r26791,40191l686871,6169234e" filled="f" strokecolor="#404141" strokeweight="1.45961mm">
                  <v:path arrowok="t"/>
                </v:shape>
                <v:shape id="Graphic 4" o:spid="_x0000_s1029" style="position:absolute;left:23483;top:60046;width:25412;height:24631;visibility:visible;mso-wrap-style:square;v-text-anchor:top" coordsize="2541270,24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" path="m2500978,2462622l,,2541185,1835919r-40207,626703xe" fillcolor="#e75d3e" stroked="f">
                  <v:fill opacity="13107f"/>
                  <v:path arrowok="t"/>
                </v:shape>
                <v:shape id="Graphic 5" o:spid="_x0000_s1030" style="position:absolute;left:23527;top:60002;width:24968;height:25070;visibility:visible;mso-wrap-style:square;v-text-anchor:top" coordsize="2496820,250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" path="m1860991,2506949l,,2496323,2467354r-635332,39595xe" fillcolor="#e12327" stroked="f">
                  <v:fill opacity="13107f"/>
                  <v:path arrowok="t"/>
                </v:shape>
                <v:shape id="Graphic 6" o:spid="_x0000_s1031" style="position:absolute;left:48083;top:84670;width:22892;height:22149;visibility:visible;mso-wrap-style:square;v-text-anchor:top" coordsize="2289175,22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" path="m2289151,2214453r-91468,l,626702,40206,,2289151,2214453xe" fillcolor="#7ec6ee" stroked="f">
                  <v:fill opacity="13107f"/>
                  <v:path arrowok="t"/>
                </v:shape>
                <v:shape id="Graphic 7" o:spid="_x0000_s1032" style="position:absolute;left:48487;top:84271;width:23089;height:22549;visibility:visible;mso-wrap-style:square;v-text-anchor:top" coordsize="2308860,225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" path="m2308819,2254362r-68049,l,39595,635331,,2308819,2254362xe" fillcolor="#60bbe9" stroked="f">
                  <v:fill opacity="13107f"/>
                  <v:path arrowok="t"/>
                </v:shape>
                <v:shape id="Graphic 8" o:spid="_x0000_s1033" style="position:absolute;left:25402;top:84271;width:23089;height:22549;visibility:visible;mso-wrap-style:square;v-text-anchor:top" coordsize="2308860,225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" path="m68048,2254362r-68048,l1673488,r635331,39595l68048,2254362xe" fillcolor="#776db2" stroked="f">
                  <v:fill opacity="13107f"/>
                  <v:path arrowok="t"/>
                </v:shape>
                <v:shape id="Graphic 9" o:spid="_x0000_s1034" style="position:absolute;left:26003;top:84670;width:22892;height:22149;visibility:visible;mso-wrap-style:square;v-text-anchor:top" coordsize="2289175,22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" path="m91467,2214454r-91467,l2248945,r40206,626702l91467,2214454xe" fillcolor="#5f56a5" stroked="f">
                  <v:fill opacity="13107f"/>
                  <v:path arrowok="t"/>
                </v:shape>
                <v:shape id="Graphic 10" o:spid="_x0000_s1035" style="position:absolute;left:48487;top:60002;width:24969;height:25070;visibility:visible;mso-wrap-style:square;v-text-anchor:top" coordsize="2496820,250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" path="m635331,2506949l,2467354,2496323,,635331,2506949xe" fillcolor="#f1ee8a" stroked="f">
                  <v:fill opacity="13107f"/>
                  <v:path arrowok="t"/>
                </v:shape>
                <v:shape id="Graphic 11" o:spid="_x0000_s1036" style="position:absolute;left:48083;top:60046;width:25412;height:24631;visibility:visible;mso-wrap-style:square;v-text-anchor:top" coordsize="2541270,24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" path="m40206,2462622l,1835919,2541185,,40206,2462622xe" fillcolor="#ece710" stroked="f">
                  <v:fill opacity="13107f"/>
                  <v:path arrowok="t"/>
                </v:shape>
                <v:shape id="Graphic 12" o:spid="_x0000_s1037" style="position:absolute;left:8390;top:84656;width:140;height:38;visibility:visible;mso-wrap-style:square;v-text-anchor:top" coordsize="139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" path="m,3270l,,13966,1670,,3270xe" fillcolor="#2687c4" stroked="f">
                  <v:fill opacity="2570f"/>
                  <v:path arrowok="t"/>
                </v:shape>
                <v:shape id="Graphic 13" o:spid="_x0000_s1038" style="position:absolute;left:48492;top:84670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" path="m279,l,,203,203,279,xe" fillcolor="#2687c4" stroked="f">
                  <v:fill opacity="13107f"/>
                  <v:path arrowok="t"/>
                </v:shape>
                <v:shape id="Graphic 14" o:spid="_x0000_s1039" style="position:absolute;left:48477;top:84670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" path="m279,l,,215,203,279,xe" fillcolor="#87ccf0" stroked="f">
                  <v:fill opacity="13107f"/>
                  <v:path arrowok="t"/>
                </v:shape>
                <v:shape id="Graphic 15" o:spid="_x0000_s1040" style="position:absolute;left:48489;top:39889;width:4185;height:44780;visibility:visible;mso-wrap-style:square;v-text-anchor:top" coordsize="418465,447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" path="m,4477589l3738,,107075,1014164,417864,4065146,,4477589xe" fillcolor="#f6b443" stroked="f">
                  <v:fill opacity="13107f"/>
                  <v:path arrowok="t"/>
                </v:shape>
                <v:shape id="Graphic 16" o:spid="_x0000_s1041" style="position:absolute;left:44291;top:39887;width:4197;height:44780;visibility:visible;mso-wrap-style:square;v-text-anchor:top" coordsize="419734,447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" path="m419275,4477450l,4065424,415536,r494,523643l419275,4477450xe" fillcolor="#f2a51e" stroked="f">
                  <v:fill opacity="13107f"/>
                  <v:path arrowok="t"/>
                </v:shape>
                <v:shape id="Graphic 17" o:spid="_x0000_s1042" style="position:absolute;left:48449;top:39496;width:76;height:42342;visibility:visible;mso-wrap-style:square;v-text-anchor:top" coordsize="7620,423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" path="m7251,562660r-6985,l762,1050886,3784,4233735,6819,1050886,7251,562660xem7505,39103r-1765,l5740,,1739,r,39103l,39103,,562584r7505,l7505,39103xe" fillcolor="#f6b443" stroked="f">
                  <v:fill opacity="13107f"/>
                  <v:path arrowok="t"/>
                </v:shape>
                <v:shape id="Graphic 18" o:spid="_x0000_s1043" style="position:absolute;left:48476;top:84671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" path="m635,355l279,,,355r635,xe" fillcolor="#2687c4" stroked="f">
                  <v:fill opacity="13107f"/>
                  <v:path arrowok="t"/>
                </v:shape>
                <v:shape id="Graphic 19" o:spid="_x0000_s1044" style="position:absolute;left:44292;top:84683;width:4198;height:22136;visibility:visible;mso-wrap-style:square;v-text-anchor:top" coordsize="419734,221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" path="m417576,2213138r-233602,l,413417,419133,r283,282593l417576,2213138xe" fillcolor="#6b86c3" stroked="f">
                  <v:fill opacity="13107f"/>
                  <v:path arrowok="t"/>
                </v:shape>
                <v:shape id="Graphic 20" o:spid="_x0000_s1045" style="position:absolute;left:48479;top:84670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" path="m493,487r-141,l,139,141,,493,r,139l493,487xe" fillcolor="#2687c4" stroked="f">
                  <v:fill opacity="13107f"/>
                  <v:path arrowok="t"/>
                </v:shape>
                <v:shape id="Graphic 21" o:spid="_x0000_s1046" style="position:absolute;left:48491;top:84671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" path="m635,342l355,,,342r635,xe" fillcolor="#87ccf0" stroked="f">
                  <v:fill opacity="13107f"/>
                  <v:path arrowok="t"/>
                </v:shape>
                <v:shape id="Graphic 22" o:spid="_x0000_s1047" style="position:absolute;left:48486;top:84679;width:4185;height:22136;visibility:visible;mso-wrap-style:square;v-text-anchor:top" coordsize="418465,221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" path="m234658,2213542r-232776,l,282872,282,,418146,412582,234658,2213542xe" fillcolor="#4b70b6" stroked="f">
                  <v:fill opacity="13107f"/>
                  <v:path arrowok="t"/>
                </v:shape>
                <v:shape id="Graphic 23" o:spid="_x0000_s1048" style="position:absolute;left:48489;top:84670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" path="m141,487l,487,,,352,,493,139,141,487xe" fillcolor="#87ccf0" stroked="f">
                  <v:fill opacity="13107f"/>
                  <v:path arrowok="t"/>
                </v:shape>
                <v:shape id="Graphic 24" o:spid="_x0000_s1049" style="position:absolute;left:48468;top:87508;width:38;height:19310;visibility:visible;mso-wrap-style:square;v-text-anchor:top" coordsize="3810,19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" path="m3678,1930642r-3678,l1839,,3678,1930642xe" fillcolor="#4b70b6" stroked="f">
                  <v:fill opacity="13107f"/>
                  <v:path arrowok="t"/>
                </v:shape>
                <v:shape id="Graphic 25" o:spid="_x0000_s1050" style="position:absolute;left:48484;top:84660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" path="m,904l,,493,487,70,904r423,l,904xe" fillcolor="#2687c4" stroked="f">
                  <v:fill opacity="13107f"/>
                  <v:path arrowok="t"/>
                </v:shape>
                <v:shape id="Graphic 26" o:spid="_x0000_s1051" style="position:absolute;left:8831;top:80541;width:39649;height:4134;visibility:visible;mso-wrap-style:square;v-text-anchor:top" coordsize="396494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" path="m3964702,412791l,409590,3545992,r418710,412791xe" fillcolor="#e76391" stroked="f">
                  <v:fill opacity="13107f"/>
                  <v:path arrowok="t"/>
                </v:shape>
                <v:shape id="Graphic 27" o:spid="_x0000_s1052" style="position:absolute;left:44290;top:80541;width:4198;height:4133;visibility:visible;mso-wrap-style:square;v-text-anchor:top" coordsize="419734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" path="m418710,412860l,,419345,412582r-635,278xe" fillcolor="#f2a51e" stroked="f">
                  <v:fill opacity="13107f"/>
                  <v:path arrowok="t"/>
                </v:shape>
                <v:shape id="Graphic 28" o:spid="_x0000_s1053" style="position:absolute;left:48480;top:8466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" path="m352,278l,278,352,r,278xe" fillcolor="#2687c4" stroked="f">
                  <v:fill opacity="13107f"/>
                  <v:path arrowok="t"/>
                </v:shape>
                <v:shape id="Graphic 29" o:spid="_x0000_s1054" style="position:absolute;left:48484;top:84674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" path="m,904l,,423,417,,904xe" fillcolor="#87ccf0" stroked="f">
                  <v:fill opacity="13107f"/>
                  <v:path arrowok="t"/>
                </v:shape>
                <v:shape id="Graphic 30" o:spid="_x0000_s1055" style="position:absolute;left:8827;top:84674;width:39649;height:4166;visibility:visible;mso-wrap-style:square;v-text-anchor:top" coordsize="396494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" path="m3544651,416201l,3201,3964914,,3546415,413069r141,1253l3544651,416201xe" fillcolor="#e20f7d" stroked="f">
                  <v:fill opacity="13107f"/>
                  <v:path arrowok="t"/>
                </v:shape>
                <v:shape id="Graphic 31" o:spid="_x0000_s1056" style="position:absolute;left:44290;top:84674;width:4198;height:4147;visibility:visible;mso-wrap-style:square;v-text-anchor:top" coordsize="419734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" path="m211,414322l,413069,418569,r776,l419345,904,211,414322xe" fillcolor="#6b86c3" stroked="f">
                  <v:fill opacity="13107f"/>
                  <v:path arrowok="t"/>
                </v:shape>
                <v:shape id="Graphic 32" o:spid="_x0000_s1057" style="position:absolute;left:48482;top:84674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" path="m141,139l,,141,r,139xe" fillcolor="#87ccf0" stroked="f">
                  <v:fill opacity="13107f"/>
                  <v:path arrowok="t"/>
                </v:shape>
                <v:shape id="Graphic 33" o:spid="_x0000_s1058" style="position:absolute;left:8530;top:84638;width:37459;height:69;visibility:visible;mso-wrap-style:square;v-text-anchor:top" coordsize="374586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" path="m3745547,3403l480923,406,30124,,,3479,29629,6883,480923,6540,3745547,3403xe" fillcolor="#e76391" stroked="f">
                  <v:fill opacity="13107f"/>
                  <v:path arrowok="t"/>
                </v:shape>
                <v:shape id="Graphic 34" o:spid="_x0000_s1059" style="position:absolute;left:48489;top:84678;width:12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" path="m,69l,,,69xe" fillcolor="#2687c4" stroked="f">
                  <v:fill opacity="13107f"/>
                  <v:path arrowok="t"/>
                </v:shape>
                <v:shape id="Graphic 35" o:spid="_x0000_s1060" style="position:absolute;left:48498;top:84674;width:27102;height:4133;visibility:visible;mso-wrap-style:square;v-text-anchor:top" coordsize="271018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" path="m417017,413139l,,2710180,2117r,146095l417017,413139xe" fillcolor="#aed259" stroked="f">
                  <v:fill opacity="13107f"/>
                  <v:path arrowok="t"/>
                </v:shape>
                <v:shape id="Graphic 36" o:spid="_x0000_s1061" style="position:absolute;left:48484;top:84674;width:4185;height:4134;visibility:visible;mso-wrap-style:square;v-text-anchor:top" coordsize="41846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" path="m419,l,,419,419r,-140l419,xem418274,413067l1257,,838,,622,,482,r,139l482,279r,203l418274,413067xe" fillcolor="#2687c4" stroked="f">
                  <v:fill opacity="13107f"/>
                  <v:path arrowok="t"/>
                </v:shape>
                <v:shape id="Graphic 37" o:spid="_x0000_s1062" style="position:absolute;left:48489;top:84665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" path="m,139l,,,69r,70xe" fillcolor="#87ccf0" stroked="f">
                  <v:fill opacity="13107f"/>
                  <v:path arrowok="t"/>
                </v:shape>
                <v:shape id="Graphic 38" o:spid="_x0000_s1063" style="position:absolute;left:48489;top:80541;width:27115;height:4134;visibility:visible;mso-wrap-style:square;v-text-anchor:top" coordsize="271145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" path="m417791,l,412369r355,495l417791,xem2711043,264782l417842,12,685,412877r2710358,-2045l2711043,264782xe" fillcolor="#9fcb3b" stroked="f">
                  <v:fill opacity="13107f"/>
                  <v:path arrowok="t"/>
                </v:shape>
                <v:shape id="Graphic 39" o:spid="_x0000_s1064" style="position:absolute;left:48484;top:84665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" path="m850,419l495,76,,419r495,l850,419xe" fillcolor="#87ccf0" stroked="f">
                  <v:fill opacity="13107f"/>
                  <v:path arrowok="t"/>
                </v:shape>
                <v:shape id="Graphic 40" o:spid="_x0000_s1065" style="position:absolute;left:50992;top:84649;width:24613;height:51;visibility:visible;mso-wrap-style:square;v-text-anchor:top" coordsize="24612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" path="m2460759,4565l,2308,2460759,r,4565xe" fillcolor="#9fcb3b" stroked="f">
                  <v:fill opacity="1310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66" type="#_x0000_t75" style="position:absolute;width:75599;height:8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">
                  <v:imagedata r:id="rId13" o:title=""/>
                </v:shape>
                <v:shape id="Image 42" o:spid="_x0000_s1067" type="#_x0000_t75" style="position:absolute;left:5276;top:3954;width:45778;height:1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8725269" w14:textId="77777777" w:rsidR="006D69EA" w:rsidRDefault="006D69EA">
      <w:pPr>
        <w:pStyle w:val="BodyText"/>
        <w:ind w:left="0"/>
        <w:rPr>
          <w:rFonts w:ascii="Times New Roman"/>
          <w:sz w:val="144"/>
        </w:rPr>
      </w:pPr>
    </w:p>
    <w:p w14:paraId="24D04204" w14:textId="77777777" w:rsidR="006D69EA" w:rsidRDefault="006D69EA">
      <w:pPr>
        <w:pStyle w:val="BodyText"/>
        <w:ind w:left="0"/>
        <w:rPr>
          <w:rFonts w:ascii="Times New Roman"/>
          <w:sz w:val="144"/>
        </w:rPr>
      </w:pPr>
    </w:p>
    <w:p w14:paraId="64814BF2" w14:textId="77777777" w:rsidR="006D69EA" w:rsidRDefault="006D69EA">
      <w:pPr>
        <w:pStyle w:val="BodyText"/>
        <w:ind w:left="0"/>
        <w:rPr>
          <w:rFonts w:ascii="Times New Roman"/>
          <w:sz w:val="144"/>
        </w:rPr>
      </w:pPr>
    </w:p>
    <w:p w14:paraId="4F4B8178" w14:textId="77777777" w:rsidR="006D69EA" w:rsidRDefault="006D69EA">
      <w:pPr>
        <w:pStyle w:val="BodyText"/>
        <w:ind w:left="0"/>
        <w:rPr>
          <w:rFonts w:ascii="Times New Roman"/>
          <w:sz w:val="144"/>
        </w:rPr>
      </w:pPr>
    </w:p>
    <w:p w14:paraId="47408BD5" w14:textId="4508B7D1" w:rsidR="006D69EA" w:rsidRPr="00637DE6" w:rsidRDefault="00353F2A" w:rsidP="00353F2A">
      <w:pPr>
        <w:pStyle w:val="Title"/>
        <w:ind w:right="513"/>
      </w:pPr>
      <w:r>
        <w:rPr>
          <w:color w:val="3961AD"/>
          <w:spacing w:val="-2"/>
        </w:rPr>
        <w:t>How to access spectra</w:t>
      </w:r>
    </w:p>
    <w:p w14:paraId="124156BA" w14:textId="77777777" w:rsidR="006D69EA" w:rsidRDefault="006D69EA">
      <w:pPr>
        <w:sectPr w:rsidR="006D69EA" w:rsidSect="00B83F32"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920" w:right="144" w:bottom="280" w:left="620" w:header="720" w:footer="720" w:gutter="0"/>
          <w:cols w:space="720"/>
          <w:titlePg/>
          <w:docGrid w:linePitch="299"/>
        </w:sectPr>
      </w:pPr>
    </w:p>
    <w:p w14:paraId="6FA8EA12" w14:textId="77777777" w:rsidR="006D69EA" w:rsidRDefault="004843D4">
      <w:pPr>
        <w:pStyle w:val="BodyText"/>
        <w:ind w:left="0"/>
        <w:rPr>
          <w:rFonts w:ascii="Bebas Neue"/>
        </w:rPr>
      </w:pPr>
      <w:r>
        <w:rPr>
          <w:noProof/>
        </w:rPr>
        <w:lastRenderedPageBreak/>
        <w:drawing>
          <wp:anchor distT="0" distB="0" distL="0" distR="0" simplePos="0" relativeHeight="251650560" behindDoc="0" locked="0" layoutInCell="1" allowOverlap="1" wp14:anchorId="42BD0AB7" wp14:editId="6950D7AF">
            <wp:simplePos x="0" y="0"/>
            <wp:positionH relativeFrom="page">
              <wp:posOffset>0</wp:posOffset>
            </wp:positionH>
            <wp:positionV relativeFrom="page">
              <wp:posOffset>4077012</wp:posOffset>
            </wp:positionV>
            <wp:extent cx="7559992" cy="661499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6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89FD6" w14:textId="77777777" w:rsidR="006D69EA" w:rsidRDefault="006D69EA">
      <w:pPr>
        <w:pStyle w:val="BodyText"/>
        <w:spacing w:before="34"/>
        <w:ind w:left="0"/>
        <w:rPr>
          <w:rFonts w:ascii="Bebas Neue"/>
        </w:rPr>
      </w:pPr>
    </w:p>
    <w:tbl>
      <w:tblPr>
        <w:tblW w:w="0" w:type="auto"/>
        <w:tblInd w:w="114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7"/>
        <w:gridCol w:w="1140"/>
        <w:gridCol w:w="2485"/>
        <w:gridCol w:w="1647"/>
        <w:gridCol w:w="1704"/>
      </w:tblGrid>
      <w:tr w:rsidR="006D69EA" w14:paraId="7BBFA3B4" w14:textId="77777777">
        <w:trPr>
          <w:trHeight w:val="608"/>
        </w:trPr>
        <w:tc>
          <w:tcPr>
            <w:tcW w:w="1427" w:type="dxa"/>
          </w:tcPr>
          <w:p w14:paraId="3788B2C7" w14:textId="77777777" w:rsidR="006D69EA" w:rsidRDefault="004843D4">
            <w:pPr>
              <w:pStyle w:val="TableParagraph"/>
              <w:ind w:left="304"/>
              <w:rPr>
                <w:rFonts w:ascii="Montserrat SemiBold"/>
                <w:b/>
                <w:sz w:val="17"/>
              </w:rPr>
            </w:pPr>
            <w:r>
              <w:rPr>
                <w:rFonts w:ascii="Montserrat SemiBold"/>
                <w:b/>
                <w:color w:val="231F20"/>
                <w:spacing w:val="-2"/>
                <w:sz w:val="17"/>
              </w:rPr>
              <w:t>VERSION</w:t>
            </w:r>
          </w:p>
        </w:tc>
        <w:tc>
          <w:tcPr>
            <w:tcW w:w="1140" w:type="dxa"/>
          </w:tcPr>
          <w:p w14:paraId="123F5490" w14:textId="77777777" w:rsidR="006D69EA" w:rsidRDefault="004843D4">
            <w:pPr>
              <w:pStyle w:val="TableParagraph"/>
              <w:ind w:left="230"/>
              <w:rPr>
                <w:rFonts w:ascii="Montserrat SemiBold"/>
                <w:b/>
                <w:sz w:val="17"/>
              </w:rPr>
            </w:pPr>
            <w:r>
              <w:rPr>
                <w:rFonts w:ascii="Montserrat SemiBold"/>
                <w:b/>
                <w:color w:val="231F20"/>
                <w:spacing w:val="-2"/>
                <w:sz w:val="17"/>
              </w:rPr>
              <w:t>STATUS</w:t>
            </w:r>
          </w:p>
        </w:tc>
        <w:tc>
          <w:tcPr>
            <w:tcW w:w="2485" w:type="dxa"/>
          </w:tcPr>
          <w:p w14:paraId="229BCABE" w14:textId="77777777" w:rsidR="006D69EA" w:rsidRDefault="004843D4">
            <w:pPr>
              <w:pStyle w:val="TableParagraph"/>
              <w:spacing w:before="60" w:line="211" w:lineRule="auto"/>
              <w:ind w:left="631" w:hanging="163"/>
              <w:rPr>
                <w:rFonts w:ascii="Montserrat SemiBold"/>
                <w:b/>
                <w:sz w:val="17"/>
              </w:rPr>
            </w:pPr>
            <w:r>
              <w:rPr>
                <w:rFonts w:ascii="Montserrat SemiBold"/>
                <w:b/>
                <w:color w:val="231F20"/>
                <w:sz w:val="17"/>
              </w:rPr>
              <w:t>DESCRIPTION</w:t>
            </w:r>
            <w:r>
              <w:rPr>
                <w:rFonts w:ascii="Montserrat SemiBold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Montserrat SemiBold"/>
                <w:b/>
                <w:color w:val="231F20"/>
                <w:sz w:val="17"/>
              </w:rPr>
              <w:t xml:space="preserve">OF </w:t>
            </w:r>
            <w:r>
              <w:rPr>
                <w:rFonts w:ascii="Montserrat SemiBold"/>
                <w:b/>
                <w:color w:val="231F20"/>
                <w:spacing w:val="-2"/>
                <w:sz w:val="17"/>
              </w:rPr>
              <w:t>AMENDMENT</w:t>
            </w:r>
          </w:p>
        </w:tc>
        <w:tc>
          <w:tcPr>
            <w:tcW w:w="1647" w:type="dxa"/>
          </w:tcPr>
          <w:p w14:paraId="4DBD97DD" w14:textId="77777777" w:rsidR="006D69EA" w:rsidRDefault="004843D4">
            <w:pPr>
              <w:pStyle w:val="TableParagraph"/>
              <w:spacing w:before="60" w:line="211" w:lineRule="auto"/>
              <w:ind w:left="212" w:firstLine="215"/>
              <w:rPr>
                <w:rFonts w:ascii="Montserrat SemiBold"/>
                <w:b/>
                <w:sz w:val="17"/>
              </w:rPr>
            </w:pPr>
            <w:r>
              <w:rPr>
                <w:rFonts w:ascii="Montserrat SemiBold"/>
                <w:b/>
                <w:color w:val="231F20"/>
                <w:sz w:val="17"/>
              </w:rPr>
              <w:t xml:space="preserve">DATE OF </w:t>
            </w:r>
            <w:r>
              <w:rPr>
                <w:rFonts w:ascii="Montserrat SemiBold"/>
                <w:b/>
                <w:color w:val="231F20"/>
                <w:spacing w:val="-2"/>
                <w:sz w:val="17"/>
              </w:rPr>
              <w:t>AMENDMENT</w:t>
            </w:r>
          </w:p>
        </w:tc>
        <w:tc>
          <w:tcPr>
            <w:tcW w:w="1704" w:type="dxa"/>
          </w:tcPr>
          <w:p w14:paraId="7D77E601" w14:textId="77777777" w:rsidR="006D69EA" w:rsidRDefault="004843D4">
            <w:pPr>
              <w:pStyle w:val="TableParagraph"/>
              <w:ind w:left="228"/>
              <w:rPr>
                <w:rFonts w:ascii="Montserrat SemiBold"/>
                <w:b/>
                <w:sz w:val="17"/>
              </w:rPr>
            </w:pPr>
            <w:r>
              <w:rPr>
                <w:rFonts w:ascii="Montserrat SemiBold"/>
                <w:b/>
                <w:color w:val="231F20"/>
                <w:sz w:val="17"/>
              </w:rPr>
              <w:t>AMENDED</w:t>
            </w:r>
            <w:r>
              <w:rPr>
                <w:rFonts w:ascii="Montserrat SemiBold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Montserrat SemiBold"/>
                <w:b/>
                <w:color w:val="231F20"/>
                <w:spacing w:val="-5"/>
                <w:sz w:val="17"/>
              </w:rPr>
              <w:t>BY</w:t>
            </w:r>
          </w:p>
        </w:tc>
      </w:tr>
      <w:tr w:rsidR="006D69EA" w14:paraId="0837F146" w14:textId="77777777">
        <w:trPr>
          <w:trHeight w:val="445"/>
        </w:trPr>
        <w:tc>
          <w:tcPr>
            <w:tcW w:w="1427" w:type="dxa"/>
          </w:tcPr>
          <w:p w14:paraId="01F82D9A" w14:textId="06D8F00D" w:rsidR="006D69EA" w:rsidRDefault="00353F2A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V1</w:t>
            </w:r>
          </w:p>
        </w:tc>
        <w:tc>
          <w:tcPr>
            <w:tcW w:w="1140" w:type="dxa"/>
          </w:tcPr>
          <w:p w14:paraId="28FA0E24" w14:textId="304EAE71" w:rsidR="006D69EA" w:rsidRDefault="00353F2A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Completed</w:t>
            </w:r>
          </w:p>
        </w:tc>
        <w:tc>
          <w:tcPr>
            <w:tcW w:w="2485" w:type="dxa"/>
          </w:tcPr>
          <w:p w14:paraId="1BFD4077" w14:textId="5BD02035" w:rsidR="006D69EA" w:rsidRDefault="004F6460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Spectra</w:t>
            </w:r>
          </w:p>
        </w:tc>
        <w:tc>
          <w:tcPr>
            <w:tcW w:w="1647" w:type="dxa"/>
          </w:tcPr>
          <w:p w14:paraId="5D9EE75A" w14:textId="4D103F51" w:rsidR="006D69EA" w:rsidRDefault="004F6460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09.08.2024</w:t>
            </w:r>
          </w:p>
        </w:tc>
        <w:tc>
          <w:tcPr>
            <w:tcW w:w="1704" w:type="dxa"/>
          </w:tcPr>
          <w:p w14:paraId="341E4488" w14:textId="44C3BB11" w:rsidR="006D69EA" w:rsidRPr="004F6460" w:rsidRDefault="004F6460">
            <w:pPr>
              <w:pStyle w:val="TableParagraph"/>
              <w:spacing w:before="0"/>
              <w:ind w:left="0"/>
              <w:rPr>
                <w:sz w:val="17"/>
              </w:rPr>
            </w:pPr>
            <w:r w:rsidRPr="004F6460">
              <w:rPr>
                <w:sz w:val="17"/>
              </w:rPr>
              <w:t>Tapashya Sunuwar</w:t>
            </w:r>
          </w:p>
        </w:tc>
      </w:tr>
      <w:tr w:rsidR="006D69EA" w14:paraId="54DE439C" w14:textId="77777777">
        <w:trPr>
          <w:trHeight w:val="385"/>
        </w:trPr>
        <w:tc>
          <w:tcPr>
            <w:tcW w:w="1427" w:type="dxa"/>
          </w:tcPr>
          <w:p w14:paraId="652FB211" w14:textId="390C25E0" w:rsidR="006D69EA" w:rsidRDefault="003661E4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V2</w:t>
            </w:r>
          </w:p>
        </w:tc>
        <w:tc>
          <w:tcPr>
            <w:tcW w:w="1140" w:type="dxa"/>
          </w:tcPr>
          <w:p w14:paraId="71CF1362" w14:textId="679341A7" w:rsidR="006D69EA" w:rsidRDefault="003661E4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Edited</w:t>
            </w:r>
          </w:p>
        </w:tc>
        <w:tc>
          <w:tcPr>
            <w:tcW w:w="2485" w:type="dxa"/>
          </w:tcPr>
          <w:p w14:paraId="3027954E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647" w:type="dxa"/>
          </w:tcPr>
          <w:p w14:paraId="7997B12B" w14:textId="2C016319" w:rsidR="006D69EA" w:rsidRDefault="003661E4"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19.08.2024</w:t>
            </w:r>
          </w:p>
        </w:tc>
        <w:tc>
          <w:tcPr>
            <w:tcW w:w="1704" w:type="dxa"/>
          </w:tcPr>
          <w:p w14:paraId="4B74A4AC" w14:textId="70633091" w:rsidR="006D69EA" w:rsidRDefault="003661E4"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Margo Lestz</w:t>
            </w:r>
          </w:p>
        </w:tc>
      </w:tr>
      <w:tr w:rsidR="006D69EA" w14:paraId="6AFE0410" w14:textId="77777777">
        <w:trPr>
          <w:trHeight w:val="385"/>
        </w:trPr>
        <w:tc>
          <w:tcPr>
            <w:tcW w:w="1427" w:type="dxa"/>
          </w:tcPr>
          <w:p w14:paraId="6DD48B70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140" w:type="dxa"/>
          </w:tcPr>
          <w:p w14:paraId="0DF64ABE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2485" w:type="dxa"/>
          </w:tcPr>
          <w:p w14:paraId="3C9E02A9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647" w:type="dxa"/>
          </w:tcPr>
          <w:p w14:paraId="14D8EA9C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704" w:type="dxa"/>
          </w:tcPr>
          <w:p w14:paraId="60AD14A6" w14:textId="77777777" w:rsidR="006D69EA" w:rsidRDefault="006D69EA">
            <w:pPr>
              <w:pStyle w:val="TableParagraph"/>
              <w:ind w:left="66"/>
              <w:rPr>
                <w:sz w:val="17"/>
              </w:rPr>
            </w:pPr>
          </w:p>
        </w:tc>
      </w:tr>
      <w:tr w:rsidR="006D69EA" w14:paraId="04600D95" w14:textId="77777777">
        <w:trPr>
          <w:trHeight w:val="492"/>
        </w:trPr>
        <w:tc>
          <w:tcPr>
            <w:tcW w:w="1427" w:type="dxa"/>
          </w:tcPr>
          <w:p w14:paraId="2DEEB8E6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140" w:type="dxa"/>
          </w:tcPr>
          <w:p w14:paraId="3A38165D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2485" w:type="dxa"/>
          </w:tcPr>
          <w:p w14:paraId="14BEBA37" w14:textId="77777777" w:rsidR="006D69EA" w:rsidRDefault="006D69EA">
            <w:pPr>
              <w:pStyle w:val="TableParagraph"/>
              <w:spacing w:before="57" w:line="208" w:lineRule="exact"/>
              <w:ind w:right="43"/>
              <w:rPr>
                <w:sz w:val="17"/>
              </w:rPr>
            </w:pPr>
          </w:p>
        </w:tc>
        <w:tc>
          <w:tcPr>
            <w:tcW w:w="1647" w:type="dxa"/>
          </w:tcPr>
          <w:p w14:paraId="73FA8DF1" w14:textId="77777777" w:rsidR="006D69EA" w:rsidRDefault="006D69EA">
            <w:pPr>
              <w:pStyle w:val="TableParagraph"/>
              <w:rPr>
                <w:sz w:val="17"/>
              </w:rPr>
            </w:pPr>
          </w:p>
        </w:tc>
        <w:tc>
          <w:tcPr>
            <w:tcW w:w="1704" w:type="dxa"/>
          </w:tcPr>
          <w:p w14:paraId="6E245F11" w14:textId="77777777" w:rsidR="006D69EA" w:rsidRDefault="006D69EA">
            <w:pPr>
              <w:pStyle w:val="TableParagraph"/>
              <w:ind w:left="66"/>
              <w:rPr>
                <w:sz w:val="17"/>
              </w:rPr>
            </w:pPr>
          </w:p>
        </w:tc>
      </w:tr>
    </w:tbl>
    <w:p w14:paraId="73F5D116" w14:textId="77777777" w:rsidR="006D69EA" w:rsidRDefault="006D69EA">
      <w:pPr>
        <w:rPr>
          <w:sz w:val="17"/>
        </w:rPr>
        <w:sectPr w:rsidR="006D69EA" w:rsidSect="00BF14EB">
          <w:headerReference w:type="default" r:id="rId19"/>
          <w:pgSz w:w="11910" w:h="16840"/>
          <w:pgMar w:top="1000" w:right="120" w:bottom="0" w:left="620" w:header="697" w:footer="0" w:gutter="0"/>
          <w:cols w:space="720"/>
        </w:sectPr>
      </w:pPr>
    </w:p>
    <w:sdt>
      <w:sdtPr>
        <w:rPr>
          <w:rFonts w:ascii="Montserrat" w:eastAsia="Montserrat" w:hAnsi="Montserrat" w:cs="Montserrat"/>
          <w:color w:val="auto"/>
          <w:sz w:val="22"/>
          <w:szCs w:val="22"/>
          <w:lang w:val="en-GB"/>
        </w:rPr>
        <w:id w:val="327335336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459B2FB0" w14:textId="77777777" w:rsidR="00353F2A" w:rsidRPr="00B51C22" w:rsidRDefault="00353F2A">
          <w:pPr>
            <w:pStyle w:val="TOCHeading"/>
            <w:rPr>
              <w:smallCaps/>
            </w:rPr>
          </w:pPr>
          <w:r w:rsidRPr="00B51C22">
            <w:rPr>
              <w:smallCaps/>
              <w:lang w:val="en-GB"/>
            </w:rPr>
            <w:t>Contents</w:t>
          </w:r>
        </w:p>
        <w:p w14:paraId="7170B659" w14:textId="3B8B929B" w:rsidR="0025502A" w:rsidRDefault="00353F2A">
          <w:pPr>
            <w:pStyle w:val="TOC1"/>
            <w:tabs>
              <w:tab w:val="right" w:leader="dot" w:pos="1028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B51C22">
            <w:rPr>
              <w:smallCaps/>
            </w:rPr>
            <w:fldChar w:fldCharType="begin"/>
          </w:r>
          <w:r w:rsidRPr="00B51C22">
            <w:rPr>
              <w:smallCaps/>
            </w:rPr>
            <w:instrText xml:space="preserve"> TOC \o "1-3" \h \z \u </w:instrText>
          </w:r>
          <w:r w:rsidRPr="00B51C22">
            <w:rPr>
              <w:smallCaps/>
            </w:rPr>
            <w:fldChar w:fldCharType="separate"/>
          </w:r>
          <w:hyperlink w:anchor="_Toc175122366" w:history="1">
            <w:r w:rsidR="0025502A" w:rsidRPr="00CE6E7C">
              <w:rPr>
                <w:rStyle w:val="Hyperlink"/>
                <w:noProof/>
              </w:rPr>
              <w:t>Spectra</w:t>
            </w:r>
            <w:r w:rsidR="0025502A">
              <w:rPr>
                <w:noProof/>
                <w:webHidden/>
              </w:rPr>
              <w:tab/>
            </w:r>
            <w:r w:rsidR="0025502A">
              <w:rPr>
                <w:noProof/>
                <w:webHidden/>
              </w:rPr>
              <w:fldChar w:fldCharType="begin"/>
            </w:r>
            <w:r w:rsidR="0025502A">
              <w:rPr>
                <w:noProof/>
                <w:webHidden/>
              </w:rPr>
              <w:instrText xml:space="preserve"> PAGEREF _Toc175122366 \h </w:instrText>
            </w:r>
            <w:r w:rsidR="0025502A">
              <w:rPr>
                <w:noProof/>
                <w:webHidden/>
              </w:rPr>
            </w:r>
            <w:r w:rsidR="0025502A">
              <w:rPr>
                <w:noProof/>
                <w:webHidden/>
              </w:rPr>
              <w:fldChar w:fldCharType="separate"/>
            </w:r>
            <w:r w:rsidR="0025502A">
              <w:rPr>
                <w:noProof/>
                <w:webHidden/>
              </w:rPr>
              <w:t>4</w:t>
            </w:r>
            <w:r w:rsidR="0025502A">
              <w:rPr>
                <w:noProof/>
                <w:webHidden/>
              </w:rPr>
              <w:fldChar w:fldCharType="end"/>
            </w:r>
          </w:hyperlink>
        </w:p>
        <w:p w14:paraId="6E5C1D0D" w14:textId="08177806" w:rsidR="0025502A" w:rsidRDefault="0025502A">
          <w:pPr>
            <w:pStyle w:val="TOC1"/>
            <w:tabs>
              <w:tab w:val="right" w:leader="dot" w:pos="1028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5122368" w:history="1">
            <w:r w:rsidRPr="00CE6E7C">
              <w:rPr>
                <w:rStyle w:val="Hyperlink"/>
                <w:noProof/>
              </w:rPr>
              <w:t>HOW TO ACCESS SPECTRA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_Toc175122368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36F1C" w14:textId="68496FFD" w:rsidR="0025502A" w:rsidRDefault="0025502A">
          <w:pPr>
            <w:pStyle w:val="TOC1"/>
            <w:tabs>
              <w:tab w:val="right" w:leader="dot" w:pos="1028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75122369" w:history="1">
            <w:r w:rsidRPr="00CE6E7C">
              <w:rPr>
                <w:rStyle w:val="Hyperlink"/>
                <w:noProof/>
              </w:rPr>
              <w:t>HOW TO RESET YOUR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_Toc175122369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9F9F0" w14:textId="705A7AE2" w:rsidR="006D69EA" w:rsidRDefault="00353F2A" w:rsidP="004F6460">
          <w:pPr>
            <w:sectPr w:rsidR="006D69EA" w:rsidSect="007D5035">
              <w:headerReference w:type="default" r:id="rId20"/>
              <w:pgSz w:w="11910" w:h="16840"/>
              <w:pgMar w:top="1040" w:right="995" w:bottom="280" w:left="620" w:header="736" w:footer="0" w:gutter="0"/>
              <w:cols w:space="720"/>
              <w:titlePg/>
              <w:docGrid w:linePitch="299"/>
            </w:sectPr>
          </w:pPr>
          <w:r w:rsidRPr="00B51C22">
            <w:rPr>
              <w:b/>
              <w:bCs/>
              <w:smallCaps/>
            </w:rPr>
            <w:fldChar w:fldCharType="end"/>
          </w:r>
        </w:p>
      </w:sdtContent>
    </w:sdt>
    <w:p w14:paraId="1D15189E" w14:textId="26E01EFB" w:rsidR="00603DF3" w:rsidRDefault="00024154" w:rsidP="00603DF3">
      <w:pPr>
        <w:pStyle w:val="Heading1"/>
      </w:pPr>
      <w:bookmarkStart w:id="0" w:name="_Toc175122366"/>
      <w:r>
        <w:lastRenderedPageBreak/>
        <w:t>Spectra</w:t>
      </w:r>
      <w:bookmarkEnd w:id="0"/>
    </w:p>
    <w:p w14:paraId="221F53FD" w14:textId="3B05800F" w:rsidR="00024154" w:rsidRPr="00024154" w:rsidRDefault="00024154" w:rsidP="00603DF3">
      <w:pPr>
        <w:pStyle w:val="Heading1"/>
        <w:rPr>
          <w:rFonts w:ascii="Montserrat" w:hAnsi="Montserrat" w:cstheme="minorHAnsi"/>
          <w:sz w:val="22"/>
          <w:szCs w:val="22"/>
        </w:rPr>
      </w:pPr>
      <w:bookmarkStart w:id="1" w:name="_Toc175122367"/>
      <w:r w:rsidRPr="00024154">
        <w:rPr>
          <w:rFonts w:ascii="Montserrat" w:hAnsi="Montserrat" w:cstheme="minorHAnsi"/>
          <w:sz w:val="22"/>
          <w:szCs w:val="22"/>
        </w:rPr>
        <w:t>Spectra is a tool designed to tell you whether a case is likely to be loaded or declined by Vitality</w:t>
      </w:r>
      <w:r>
        <w:rPr>
          <w:rFonts w:ascii="Montserrat" w:hAnsi="Montserrat" w:cstheme="minorHAnsi"/>
          <w:sz w:val="22"/>
          <w:szCs w:val="22"/>
        </w:rPr>
        <w:t>.</w:t>
      </w:r>
      <w:r w:rsidRPr="00024154">
        <w:rPr>
          <w:rFonts w:ascii="Montserrat" w:hAnsi="Montserrat" w:cstheme="minorHAnsi"/>
          <w:sz w:val="22"/>
          <w:szCs w:val="22"/>
        </w:rPr>
        <w:t xml:space="preserve"> </w:t>
      </w:r>
      <w:r>
        <w:rPr>
          <w:rFonts w:ascii="Montserrat" w:hAnsi="Montserrat" w:cstheme="minorHAnsi"/>
          <w:sz w:val="22"/>
          <w:szCs w:val="22"/>
        </w:rPr>
        <w:t xml:space="preserve">It should be used before cases are submitted, for any </w:t>
      </w:r>
      <w:r w:rsidR="0025502A">
        <w:rPr>
          <w:rFonts w:ascii="Montserrat" w:hAnsi="Montserrat" w:cstheme="minorHAnsi"/>
          <w:sz w:val="22"/>
          <w:szCs w:val="22"/>
        </w:rPr>
        <w:t>clients who have</w:t>
      </w:r>
      <w:r>
        <w:rPr>
          <w:rFonts w:ascii="Montserrat" w:hAnsi="Montserrat" w:cstheme="minorHAnsi"/>
          <w:sz w:val="22"/>
          <w:szCs w:val="22"/>
        </w:rPr>
        <w:t xml:space="preserve"> any kind of medical conditions. You can watch a training video on it here: </w:t>
      </w:r>
      <w:hyperlink r:id="rId21" w:history="1">
        <w:r w:rsidRPr="00A2765A">
          <w:rPr>
            <w:rStyle w:val="Hyperlink"/>
            <w:rFonts w:ascii="Montserrat" w:hAnsi="Montserrat" w:cstheme="minorHAnsi"/>
            <w:sz w:val="22"/>
            <w:szCs w:val="22"/>
          </w:rPr>
          <w:t>https://youtu.be/ft_T9I8eLVk</w:t>
        </w:r>
        <w:bookmarkEnd w:id="1"/>
      </w:hyperlink>
      <w:r>
        <w:rPr>
          <w:rFonts w:ascii="Montserrat" w:hAnsi="Montserrat" w:cstheme="minorHAnsi"/>
          <w:sz w:val="22"/>
          <w:szCs w:val="22"/>
        </w:rPr>
        <w:t xml:space="preserve"> </w:t>
      </w:r>
    </w:p>
    <w:p w14:paraId="7B77C3CD" w14:textId="77777777" w:rsidR="00603DF3" w:rsidRDefault="00603DF3" w:rsidP="00603DF3"/>
    <w:p w14:paraId="61C7F50F" w14:textId="42499F1A" w:rsidR="003E75CF" w:rsidRPr="003E75CF" w:rsidRDefault="003E75CF" w:rsidP="00603DF3">
      <w:pPr>
        <w:rPr>
          <w:b/>
          <w:bCs/>
        </w:rPr>
      </w:pPr>
      <w:r w:rsidRPr="003E75CF">
        <w:rPr>
          <w:b/>
          <w:bCs/>
        </w:rPr>
        <w:t>You Need a Genistar Email Address</w:t>
      </w:r>
    </w:p>
    <w:p w14:paraId="54C61084" w14:textId="77777777" w:rsidR="0025502A" w:rsidRDefault="003E75CF" w:rsidP="00603DF3">
      <w:r>
        <w:t xml:space="preserve">For security purposes, </w:t>
      </w:r>
      <w:r w:rsidR="00603DF3">
        <w:t xml:space="preserve">Compliance has </w:t>
      </w:r>
      <w:r>
        <w:t xml:space="preserve">decided </w:t>
      </w:r>
      <w:r w:rsidR="00603DF3">
        <w:t xml:space="preserve">that </w:t>
      </w:r>
      <w:r>
        <w:t>only</w:t>
      </w:r>
      <w:r w:rsidR="00603DF3">
        <w:t xml:space="preserve"> r</w:t>
      </w:r>
      <w:r w:rsidR="00603DF3" w:rsidRPr="00024154">
        <w:t>epresentatives</w:t>
      </w:r>
      <w:r w:rsidR="00603DF3">
        <w:t xml:space="preserve"> who have been allocated</w:t>
      </w:r>
      <w:r>
        <w:t xml:space="preserve"> a</w:t>
      </w:r>
      <w:r w:rsidR="00603DF3">
        <w:t xml:space="preserve"> Genistar email address (Team Leader and above)</w:t>
      </w:r>
      <w:r>
        <w:t xml:space="preserve"> may use the Spectra system. </w:t>
      </w:r>
      <w:r w:rsidR="00024154">
        <w:t xml:space="preserve">If you are Team Leader or above and need to get an email address, find instructions </w:t>
      </w:r>
      <w:r w:rsidR="0025502A">
        <w:t>at:</w:t>
      </w:r>
      <w:r w:rsidR="00024154">
        <w:t xml:space="preserve"> </w:t>
      </w:r>
    </w:p>
    <w:p w14:paraId="3C9F9465" w14:textId="7035F0B8" w:rsidR="00603DF3" w:rsidRPr="0025502A" w:rsidRDefault="00024154" w:rsidP="00603DF3">
      <w:pPr>
        <w:rPr>
          <w:i/>
          <w:iCs/>
        </w:rPr>
      </w:pPr>
      <w:r w:rsidRPr="0025502A">
        <w:rPr>
          <w:i/>
          <w:iCs/>
        </w:rPr>
        <w:t>Info Hub &gt;</w:t>
      </w:r>
      <w:r w:rsidR="0025502A" w:rsidRPr="0025502A">
        <w:rPr>
          <w:i/>
          <w:iCs/>
        </w:rPr>
        <w:t xml:space="preserve"> Resources &gt; Professionalism</w:t>
      </w:r>
      <w:r w:rsidR="0025502A">
        <w:rPr>
          <w:i/>
          <w:iCs/>
        </w:rPr>
        <w:t>.</w:t>
      </w:r>
    </w:p>
    <w:p w14:paraId="0B06072E" w14:textId="77777777" w:rsidR="00603DF3" w:rsidRDefault="00603DF3" w:rsidP="00603DF3"/>
    <w:p w14:paraId="6CB154A7" w14:textId="5B86BEBA" w:rsidR="00603DF3" w:rsidRDefault="00603DF3" w:rsidP="00603DF3">
      <w:r>
        <w:t xml:space="preserve">Any representative who </w:t>
      </w:r>
      <w:r w:rsidR="003E75CF">
        <w:t>does not</w:t>
      </w:r>
      <w:r>
        <w:t xml:space="preserve"> </w:t>
      </w:r>
      <w:r w:rsidR="0025502A">
        <w:t>qualify for</w:t>
      </w:r>
      <w:r w:rsidR="003E75CF">
        <w:t xml:space="preserve"> a</w:t>
      </w:r>
      <w:r>
        <w:t xml:space="preserve"> </w:t>
      </w:r>
      <w:proofErr w:type="spellStart"/>
      <w:r>
        <w:t>Genistar</w:t>
      </w:r>
      <w:proofErr w:type="spellEnd"/>
      <w:r>
        <w:t xml:space="preserve"> email address</w:t>
      </w:r>
      <w:r w:rsidR="0025502A">
        <w:t xml:space="preserve"> (below Team Leader)</w:t>
      </w:r>
      <w:r>
        <w:t xml:space="preserve"> </w:t>
      </w:r>
      <w:r w:rsidR="003E75CF">
        <w:t xml:space="preserve">should </w:t>
      </w:r>
      <w:r w:rsidR="0048731D">
        <w:t>contact</w:t>
      </w:r>
      <w:r>
        <w:t xml:space="preserve"> their upline or EVP </w:t>
      </w:r>
      <w:r w:rsidR="003E75CF">
        <w:t>to</w:t>
      </w:r>
      <w:r w:rsidR="00E23CD7">
        <w:t xml:space="preserve"> </w:t>
      </w:r>
      <w:r>
        <w:t>assist</w:t>
      </w:r>
      <w:r w:rsidR="00E23CD7">
        <w:t xml:space="preserve"> </w:t>
      </w:r>
      <w:r w:rsidR="003E75CF">
        <w:t xml:space="preserve">them </w:t>
      </w:r>
      <w:r w:rsidR="00E23CD7">
        <w:t xml:space="preserve">with running </w:t>
      </w:r>
      <w:r w:rsidR="003E75CF">
        <w:t>their applications through</w:t>
      </w:r>
      <w:r w:rsidR="00E23CD7">
        <w:t xml:space="preserve"> Spectra.</w:t>
      </w:r>
    </w:p>
    <w:p w14:paraId="2F415DA9" w14:textId="77777777" w:rsidR="004937C3" w:rsidRDefault="004937C3" w:rsidP="00603DF3"/>
    <w:p w14:paraId="7F131CFD" w14:textId="77777777" w:rsidR="00603DF3" w:rsidRDefault="00603DF3" w:rsidP="00603DF3"/>
    <w:p w14:paraId="1EA3D2DF" w14:textId="1792372D" w:rsidR="00353F2A" w:rsidRDefault="003661E4" w:rsidP="003E75CF">
      <w:pPr>
        <w:pStyle w:val="Heading1"/>
        <w:rPr>
          <w:color w:val="002060"/>
        </w:rPr>
      </w:pPr>
      <w:bookmarkStart w:id="2" w:name="_Toc175122368"/>
      <w:r w:rsidRPr="00F47E19">
        <w:rPr>
          <w:color w:val="002060"/>
        </w:rPr>
        <w:t>HOW TO ACCESS SPECTRA</w:t>
      </w:r>
      <w:bookmarkEnd w:id="2"/>
    </w:p>
    <w:p w14:paraId="323408A9" w14:textId="77777777" w:rsidR="003661E4" w:rsidRPr="00F47E19" w:rsidRDefault="003661E4" w:rsidP="003E75CF">
      <w:pPr>
        <w:pStyle w:val="Heading1"/>
        <w:rPr>
          <w:color w:val="002060"/>
        </w:rPr>
      </w:pPr>
    </w:p>
    <w:p w14:paraId="25D70EF2" w14:textId="1206A58A" w:rsidR="00353F2A" w:rsidRPr="003661E4" w:rsidRDefault="00353F2A" w:rsidP="003E75CF">
      <w:pPr>
        <w:pStyle w:val="BodyText"/>
        <w:numPr>
          <w:ilvl w:val="0"/>
          <w:numId w:val="19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 xml:space="preserve">Login to your Advisor </w:t>
      </w:r>
      <w:r w:rsidR="003E75CF" w:rsidRPr="003661E4">
        <w:rPr>
          <w:b/>
          <w:bCs/>
          <w:color w:val="002060"/>
          <w:sz w:val="24"/>
          <w:szCs w:val="24"/>
        </w:rPr>
        <w:t>H</w:t>
      </w:r>
      <w:r w:rsidRPr="003661E4">
        <w:rPr>
          <w:b/>
          <w:bCs/>
          <w:color w:val="002060"/>
          <w:sz w:val="24"/>
          <w:szCs w:val="24"/>
        </w:rPr>
        <w:t>ub.</w:t>
      </w:r>
    </w:p>
    <w:p w14:paraId="60C46BF8" w14:textId="19C687C1" w:rsidR="00353F2A" w:rsidRPr="003661E4" w:rsidRDefault="003E75CF" w:rsidP="003E75CF">
      <w:pPr>
        <w:pStyle w:val="BodyText"/>
        <w:numPr>
          <w:ilvl w:val="0"/>
          <w:numId w:val="19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>C</w:t>
      </w:r>
      <w:r w:rsidR="00353F2A" w:rsidRPr="003661E4">
        <w:rPr>
          <w:b/>
          <w:bCs/>
          <w:color w:val="002060"/>
          <w:sz w:val="24"/>
          <w:szCs w:val="24"/>
        </w:rPr>
        <w:t xml:space="preserve">lick </w:t>
      </w:r>
      <w:r w:rsidRPr="003661E4">
        <w:rPr>
          <w:b/>
          <w:bCs/>
          <w:color w:val="002060"/>
          <w:sz w:val="24"/>
          <w:szCs w:val="24"/>
        </w:rPr>
        <w:t>the</w:t>
      </w:r>
      <w:r w:rsidR="00353F2A" w:rsidRPr="003661E4">
        <w:rPr>
          <w:b/>
          <w:bCs/>
          <w:color w:val="002060"/>
          <w:sz w:val="24"/>
          <w:szCs w:val="24"/>
        </w:rPr>
        <w:t xml:space="preserve"> Spectra tab.</w:t>
      </w:r>
    </w:p>
    <w:p w14:paraId="7760EFE3" w14:textId="4FB2255E" w:rsidR="00603DF3" w:rsidRDefault="00603DF3" w:rsidP="00603DF3">
      <w:pPr>
        <w:pStyle w:val="BodyText"/>
        <w:spacing w:before="222" w:line="208" w:lineRule="auto"/>
        <w:ind w:left="1440" w:right="677"/>
      </w:pPr>
    </w:p>
    <w:p w14:paraId="3368639C" w14:textId="7052BD9E" w:rsidR="00603DF3" w:rsidRDefault="003661E4" w:rsidP="00603DF3">
      <w:pPr>
        <w:pStyle w:val="BodyText"/>
        <w:spacing w:before="222" w:line="208" w:lineRule="auto"/>
        <w:ind w:left="1440" w:right="677"/>
      </w:pPr>
      <w:r w:rsidRPr="003661E4">
        <w:rPr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04992" behindDoc="1" locked="0" layoutInCell="1" allowOverlap="1" wp14:anchorId="4EB8B08F" wp14:editId="68E64BC3">
            <wp:simplePos x="0" y="0"/>
            <wp:positionH relativeFrom="column">
              <wp:posOffset>-203200</wp:posOffset>
            </wp:positionH>
            <wp:positionV relativeFrom="paragraph">
              <wp:posOffset>374282</wp:posOffset>
            </wp:positionV>
            <wp:extent cx="708787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823289801" name="Picture 82328980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89801" name="Picture 82328980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212B" w14:textId="77777777" w:rsidR="00603DF3" w:rsidRDefault="00603DF3" w:rsidP="00603DF3">
      <w:pPr>
        <w:pStyle w:val="BodyText"/>
        <w:spacing w:before="222" w:line="208" w:lineRule="auto"/>
        <w:ind w:left="1440" w:right="677"/>
      </w:pPr>
    </w:p>
    <w:p w14:paraId="4A8959BD" w14:textId="77777777" w:rsidR="00603DF3" w:rsidRDefault="00603DF3" w:rsidP="00603DF3">
      <w:pPr>
        <w:pStyle w:val="BodyText"/>
        <w:spacing w:before="222" w:line="208" w:lineRule="auto"/>
        <w:ind w:left="1440" w:right="677"/>
      </w:pPr>
    </w:p>
    <w:p w14:paraId="6ABE2AEF" w14:textId="77777777" w:rsidR="00603DF3" w:rsidRDefault="00603DF3" w:rsidP="00603DF3">
      <w:pPr>
        <w:pStyle w:val="BodyText"/>
        <w:spacing w:before="222" w:line="208" w:lineRule="auto"/>
        <w:ind w:left="1440" w:right="677"/>
      </w:pPr>
    </w:p>
    <w:p w14:paraId="15811763" w14:textId="77777777" w:rsidR="004937C3" w:rsidRDefault="004937C3" w:rsidP="00603DF3">
      <w:pPr>
        <w:pStyle w:val="BodyText"/>
        <w:spacing w:before="222" w:line="208" w:lineRule="auto"/>
        <w:ind w:left="1440" w:right="677"/>
      </w:pPr>
    </w:p>
    <w:p w14:paraId="4437EFB1" w14:textId="77777777" w:rsidR="00603DF3" w:rsidRDefault="00603DF3" w:rsidP="00603DF3">
      <w:pPr>
        <w:pStyle w:val="BodyText"/>
        <w:spacing w:before="222" w:line="208" w:lineRule="auto"/>
        <w:ind w:left="1440" w:right="677"/>
      </w:pPr>
    </w:p>
    <w:p w14:paraId="60EAA013" w14:textId="77777777" w:rsidR="003E75CF" w:rsidRDefault="003E75CF" w:rsidP="00603DF3">
      <w:pPr>
        <w:pStyle w:val="BodyText"/>
        <w:spacing w:before="222" w:line="208" w:lineRule="auto"/>
        <w:ind w:left="1440" w:right="677"/>
      </w:pPr>
    </w:p>
    <w:p w14:paraId="7B34B24F" w14:textId="77777777" w:rsidR="00603DF3" w:rsidRDefault="00603DF3" w:rsidP="00603DF3">
      <w:pPr>
        <w:pStyle w:val="BodyText"/>
        <w:spacing w:before="222" w:line="208" w:lineRule="auto"/>
        <w:ind w:left="1440" w:right="677"/>
      </w:pPr>
    </w:p>
    <w:p w14:paraId="311EC917" w14:textId="747EFA7A" w:rsidR="00353F2A" w:rsidRPr="003661E4" w:rsidRDefault="00353F2A" w:rsidP="003E75CF">
      <w:pPr>
        <w:pStyle w:val="BodyText"/>
        <w:numPr>
          <w:ilvl w:val="0"/>
          <w:numId w:val="19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 xml:space="preserve">You will be directed to </w:t>
      </w:r>
      <w:r w:rsidR="003E75CF" w:rsidRPr="003661E4">
        <w:rPr>
          <w:b/>
          <w:bCs/>
          <w:color w:val="002060"/>
          <w:sz w:val="24"/>
          <w:szCs w:val="24"/>
        </w:rPr>
        <w:t>an</w:t>
      </w:r>
      <w:r w:rsidRPr="003661E4">
        <w:rPr>
          <w:b/>
          <w:bCs/>
          <w:color w:val="002060"/>
          <w:sz w:val="24"/>
          <w:szCs w:val="24"/>
        </w:rPr>
        <w:t xml:space="preserve"> external system called Munich R</w:t>
      </w:r>
      <w:r w:rsidR="003E75CF" w:rsidRPr="003661E4">
        <w:rPr>
          <w:b/>
          <w:bCs/>
          <w:color w:val="002060"/>
          <w:sz w:val="24"/>
          <w:szCs w:val="24"/>
        </w:rPr>
        <w:t>E</w:t>
      </w:r>
      <w:r w:rsidRPr="003661E4">
        <w:rPr>
          <w:b/>
          <w:bCs/>
          <w:color w:val="002060"/>
          <w:sz w:val="24"/>
          <w:szCs w:val="24"/>
        </w:rPr>
        <w:t xml:space="preserve"> to login.</w:t>
      </w:r>
    </w:p>
    <w:p w14:paraId="29DD57D8" w14:textId="410C72E6" w:rsidR="00353F2A" w:rsidRDefault="00603DF3" w:rsidP="00353F2A">
      <w:pPr>
        <w:pStyle w:val="BodyText"/>
        <w:spacing w:before="222" w:line="208" w:lineRule="auto"/>
        <w:ind w:left="316" w:right="677"/>
      </w:pPr>
      <w:r w:rsidRPr="00353F2A">
        <w:rPr>
          <w:noProof/>
        </w:rPr>
        <w:drawing>
          <wp:anchor distT="0" distB="0" distL="114300" distR="114300" simplePos="0" relativeHeight="251675648" behindDoc="1" locked="0" layoutInCell="1" allowOverlap="1" wp14:anchorId="00A3B3E7" wp14:editId="00A7F4F3">
            <wp:simplePos x="0" y="0"/>
            <wp:positionH relativeFrom="column">
              <wp:posOffset>1855203</wp:posOffset>
            </wp:positionH>
            <wp:positionV relativeFrom="paragraph">
              <wp:posOffset>163830</wp:posOffset>
            </wp:positionV>
            <wp:extent cx="29908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62" y="21461"/>
                <wp:lineTo x="21462" y="0"/>
                <wp:lineTo x="0" y="0"/>
              </wp:wrapPolygon>
            </wp:wrapTight>
            <wp:docPr id="1702787133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87133" name="Picture 1" descr="A screenshot of a login for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DA75E" w14:textId="2F78A164" w:rsidR="00353F2A" w:rsidRDefault="00353F2A" w:rsidP="00353F2A">
      <w:pPr>
        <w:pStyle w:val="BodyText"/>
        <w:spacing w:before="222" w:line="208" w:lineRule="auto"/>
        <w:ind w:left="316" w:right="677"/>
      </w:pPr>
    </w:p>
    <w:p w14:paraId="56CB6C58" w14:textId="4C712EA0" w:rsidR="00353F2A" w:rsidRDefault="00353F2A" w:rsidP="00353F2A">
      <w:pPr>
        <w:pStyle w:val="BodyText"/>
        <w:spacing w:before="222" w:line="208" w:lineRule="auto"/>
        <w:ind w:left="316" w:right="677"/>
      </w:pPr>
    </w:p>
    <w:p w14:paraId="1A74A3E5" w14:textId="77777777" w:rsidR="00353F2A" w:rsidRDefault="00353F2A" w:rsidP="00353F2A">
      <w:pPr>
        <w:pStyle w:val="BodyText"/>
        <w:spacing w:before="222" w:line="208" w:lineRule="auto"/>
        <w:ind w:left="0" w:right="677"/>
      </w:pPr>
    </w:p>
    <w:p w14:paraId="4F5F2499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3EB71E74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434C86D0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51B33569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31D5EFBA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684AC3FF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30F12135" w14:textId="77777777" w:rsidR="00603DF3" w:rsidRDefault="00603DF3" w:rsidP="00353F2A">
      <w:pPr>
        <w:pStyle w:val="BodyText"/>
        <w:spacing w:before="222" w:line="208" w:lineRule="auto"/>
        <w:ind w:left="0" w:right="677"/>
      </w:pPr>
    </w:p>
    <w:p w14:paraId="77364457" w14:textId="63B7422C" w:rsidR="00353F2A" w:rsidRDefault="00353F2A" w:rsidP="00353F2A">
      <w:pPr>
        <w:pStyle w:val="BodyText"/>
        <w:spacing w:before="222" w:line="208" w:lineRule="auto"/>
        <w:ind w:left="0" w:right="677"/>
      </w:pPr>
    </w:p>
    <w:p w14:paraId="304143DD" w14:textId="3D163633" w:rsidR="00353F2A" w:rsidRPr="003661E4" w:rsidRDefault="003E75CF" w:rsidP="003661E4">
      <w:pPr>
        <w:pStyle w:val="BodyText"/>
        <w:numPr>
          <w:ilvl w:val="0"/>
          <w:numId w:val="19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>E</w:t>
      </w:r>
      <w:r w:rsidR="00353F2A" w:rsidRPr="003661E4">
        <w:rPr>
          <w:b/>
          <w:bCs/>
          <w:color w:val="002060"/>
          <w:sz w:val="24"/>
          <w:szCs w:val="24"/>
        </w:rPr>
        <w:t>nter your Genistar email address and password.</w:t>
      </w:r>
    </w:p>
    <w:p w14:paraId="03810151" w14:textId="182A280F" w:rsidR="00353F2A" w:rsidRDefault="0048731D" w:rsidP="00353F2A">
      <w:pPr>
        <w:pStyle w:val="BodyText"/>
        <w:spacing w:before="222" w:line="208" w:lineRule="auto"/>
        <w:ind w:right="677"/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30C9BAC3" wp14:editId="52E4D22A">
            <wp:simplePos x="0" y="0"/>
            <wp:positionH relativeFrom="column">
              <wp:posOffset>-257175</wp:posOffset>
            </wp:positionH>
            <wp:positionV relativeFrom="paragraph">
              <wp:posOffset>277833</wp:posOffset>
            </wp:positionV>
            <wp:extent cx="70929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2040866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66301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626A" w14:textId="4D8D1280" w:rsidR="00353F2A" w:rsidRDefault="00353F2A" w:rsidP="00353F2A">
      <w:pPr>
        <w:pStyle w:val="BodyText"/>
        <w:spacing w:before="222" w:line="208" w:lineRule="auto"/>
        <w:ind w:right="677"/>
      </w:pPr>
    </w:p>
    <w:p w14:paraId="202C96BF" w14:textId="77777777" w:rsidR="00353F2A" w:rsidRDefault="00353F2A" w:rsidP="00353F2A">
      <w:pPr>
        <w:pStyle w:val="BodyText"/>
        <w:spacing w:before="222" w:line="208" w:lineRule="auto"/>
        <w:ind w:right="677"/>
      </w:pPr>
    </w:p>
    <w:p w14:paraId="34E86B44" w14:textId="01B3C28B" w:rsidR="00353F2A" w:rsidRDefault="00353F2A" w:rsidP="00353F2A">
      <w:pPr>
        <w:pStyle w:val="BodyText"/>
        <w:spacing w:before="222" w:line="208" w:lineRule="auto"/>
        <w:ind w:right="677"/>
      </w:pPr>
    </w:p>
    <w:p w14:paraId="5352185C" w14:textId="77777777" w:rsidR="00353F2A" w:rsidRDefault="00353F2A" w:rsidP="00353F2A">
      <w:pPr>
        <w:pStyle w:val="BodyText"/>
        <w:spacing w:before="222" w:line="208" w:lineRule="auto"/>
        <w:ind w:right="677"/>
      </w:pPr>
    </w:p>
    <w:p w14:paraId="56D26EA2" w14:textId="77777777" w:rsidR="00353F2A" w:rsidRDefault="00353F2A" w:rsidP="00353F2A">
      <w:pPr>
        <w:pStyle w:val="BodyText"/>
        <w:spacing w:before="222" w:line="208" w:lineRule="auto"/>
        <w:ind w:right="677"/>
      </w:pPr>
    </w:p>
    <w:p w14:paraId="32CFA349" w14:textId="77777777" w:rsidR="00353F2A" w:rsidRDefault="00353F2A" w:rsidP="00353F2A">
      <w:pPr>
        <w:pStyle w:val="BodyText"/>
        <w:spacing w:before="222" w:line="208" w:lineRule="auto"/>
        <w:ind w:right="677"/>
      </w:pPr>
    </w:p>
    <w:p w14:paraId="1EE88A6F" w14:textId="77777777" w:rsidR="00353F2A" w:rsidRDefault="00353F2A" w:rsidP="00353F2A">
      <w:pPr>
        <w:pStyle w:val="BodyText"/>
        <w:spacing w:before="222" w:line="208" w:lineRule="auto"/>
        <w:ind w:right="677"/>
      </w:pPr>
    </w:p>
    <w:p w14:paraId="1D57A424" w14:textId="77777777" w:rsidR="00603DF3" w:rsidRDefault="00603DF3" w:rsidP="00353F2A">
      <w:pPr>
        <w:pStyle w:val="BodyText"/>
        <w:spacing w:before="222" w:line="208" w:lineRule="auto"/>
        <w:ind w:right="677"/>
      </w:pPr>
    </w:p>
    <w:p w14:paraId="24AE7C3C" w14:textId="465C047E" w:rsidR="00353F2A" w:rsidRPr="003661E4" w:rsidRDefault="00353F2A" w:rsidP="00F47E19">
      <w:pPr>
        <w:pStyle w:val="BodyText"/>
        <w:numPr>
          <w:ilvl w:val="0"/>
          <w:numId w:val="19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>You will see the following page on</w:t>
      </w:r>
      <w:r w:rsidR="003E75CF" w:rsidRPr="003661E4">
        <w:rPr>
          <w:b/>
          <w:bCs/>
          <w:color w:val="002060"/>
          <w:sz w:val="24"/>
          <w:szCs w:val="24"/>
        </w:rPr>
        <w:t>c</w:t>
      </w:r>
      <w:r w:rsidRPr="003661E4">
        <w:rPr>
          <w:b/>
          <w:bCs/>
          <w:color w:val="002060"/>
          <w:sz w:val="24"/>
          <w:szCs w:val="24"/>
        </w:rPr>
        <w:t>e you have successfully logged in.</w:t>
      </w:r>
    </w:p>
    <w:p w14:paraId="650D84C5" w14:textId="0F8958B0" w:rsidR="00353F2A" w:rsidRDefault="00353F2A" w:rsidP="00353F2A">
      <w:pPr>
        <w:pStyle w:val="BodyText"/>
        <w:spacing w:before="222" w:line="208" w:lineRule="auto"/>
        <w:ind w:left="1440" w:right="677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7B0AF73" wp14:editId="23E0F2A2">
            <wp:simplePos x="0" y="0"/>
            <wp:positionH relativeFrom="column">
              <wp:posOffset>-44450</wp:posOffset>
            </wp:positionH>
            <wp:positionV relativeFrom="paragraph">
              <wp:posOffset>325755</wp:posOffset>
            </wp:positionV>
            <wp:extent cx="7092950" cy="2938145"/>
            <wp:effectExtent l="0" t="0" r="0" b="0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2119404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0418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56DE" w14:textId="77777777" w:rsidR="00353F2A" w:rsidRDefault="00353F2A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03CFEDAF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148C3C06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271C8B2C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394F6D04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017E4322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0208475C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35352D03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36D265A7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66E39376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76A14FD6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4BDEAE89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111222D6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4EF0CAC1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0BDCE48E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5EED6AB7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751A3EE5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6BFECD84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15953D90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3806B312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6DDF9419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6924BF09" w14:textId="77777777" w:rsidR="00603DF3" w:rsidRDefault="00603DF3" w:rsidP="00353F2A">
      <w:pPr>
        <w:pStyle w:val="BodyText"/>
        <w:spacing w:before="222" w:line="208" w:lineRule="auto"/>
        <w:ind w:left="1440" w:right="677"/>
        <w:rPr>
          <w:noProof/>
        </w:rPr>
      </w:pPr>
    </w:p>
    <w:p w14:paraId="6D0FD296" w14:textId="77777777" w:rsidR="00603DF3" w:rsidRDefault="00603DF3" w:rsidP="00353F2A">
      <w:pPr>
        <w:pStyle w:val="BodyText"/>
        <w:spacing w:before="222" w:line="208" w:lineRule="auto"/>
        <w:ind w:left="1440" w:right="677"/>
      </w:pPr>
    </w:p>
    <w:p w14:paraId="2ED0B635" w14:textId="22111BCF" w:rsidR="00353F2A" w:rsidRPr="00B51C22" w:rsidRDefault="0048731D" w:rsidP="00F47E19">
      <w:pPr>
        <w:pStyle w:val="Heading1"/>
        <w:rPr>
          <w:color w:val="002060"/>
        </w:rPr>
      </w:pPr>
      <w:bookmarkStart w:id="3" w:name="_Toc175122369"/>
      <w:r w:rsidRPr="00B51C22">
        <w:rPr>
          <w:color w:val="002060"/>
        </w:rPr>
        <w:t>HOW TO RESET YOUR PASSWORD</w:t>
      </w:r>
      <w:bookmarkEnd w:id="3"/>
    </w:p>
    <w:p w14:paraId="7E1FF939" w14:textId="77777777" w:rsidR="0048731D" w:rsidRPr="00F47E19" w:rsidRDefault="0048731D" w:rsidP="00F47E19">
      <w:pPr>
        <w:pStyle w:val="Heading1"/>
        <w:rPr>
          <w:b/>
          <w:bCs/>
          <w:color w:val="002060"/>
        </w:rPr>
      </w:pPr>
    </w:p>
    <w:p w14:paraId="735CAD31" w14:textId="0C3AAF9D" w:rsidR="00353F2A" w:rsidRPr="003661E4" w:rsidRDefault="00353F2A" w:rsidP="00F47E19">
      <w:pPr>
        <w:pStyle w:val="BodyText"/>
        <w:numPr>
          <w:ilvl w:val="0"/>
          <w:numId w:val="20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 xml:space="preserve">Login to your Advisor </w:t>
      </w:r>
      <w:r w:rsidR="00F47E19" w:rsidRPr="003661E4">
        <w:rPr>
          <w:b/>
          <w:bCs/>
          <w:color w:val="002060"/>
          <w:sz w:val="24"/>
          <w:szCs w:val="24"/>
        </w:rPr>
        <w:t>H</w:t>
      </w:r>
      <w:r w:rsidRPr="003661E4">
        <w:rPr>
          <w:b/>
          <w:bCs/>
          <w:color w:val="002060"/>
          <w:sz w:val="24"/>
          <w:szCs w:val="24"/>
        </w:rPr>
        <w:t>ub.</w:t>
      </w:r>
    </w:p>
    <w:p w14:paraId="456D1C06" w14:textId="4CF4DEB6" w:rsidR="00353F2A" w:rsidRPr="003661E4" w:rsidRDefault="0048731D" w:rsidP="00F47E19">
      <w:pPr>
        <w:pStyle w:val="BodyText"/>
        <w:numPr>
          <w:ilvl w:val="0"/>
          <w:numId w:val="20"/>
        </w:numPr>
        <w:spacing w:before="222" w:line="208" w:lineRule="auto"/>
        <w:ind w:right="677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C</w:t>
      </w:r>
      <w:r w:rsidR="00353F2A" w:rsidRPr="003661E4">
        <w:rPr>
          <w:b/>
          <w:bCs/>
          <w:color w:val="002060"/>
          <w:sz w:val="24"/>
          <w:szCs w:val="24"/>
        </w:rPr>
        <w:t xml:space="preserve">lick on </w:t>
      </w:r>
      <w:r w:rsidR="00F47E19" w:rsidRPr="003661E4">
        <w:rPr>
          <w:b/>
          <w:bCs/>
          <w:color w:val="002060"/>
          <w:sz w:val="24"/>
          <w:szCs w:val="24"/>
        </w:rPr>
        <w:t xml:space="preserve">the </w:t>
      </w:r>
      <w:r w:rsidR="00353F2A" w:rsidRPr="003661E4">
        <w:rPr>
          <w:b/>
          <w:bCs/>
          <w:color w:val="002060"/>
          <w:sz w:val="24"/>
          <w:szCs w:val="24"/>
        </w:rPr>
        <w:t>Spectra tab.</w:t>
      </w:r>
    </w:p>
    <w:p w14:paraId="0CBC2D6C" w14:textId="4B1A2799" w:rsidR="00603DF3" w:rsidRDefault="0048731D" w:rsidP="00603DF3">
      <w:pPr>
        <w:pStyle w:val="BodyText"/>
        <w:spacing w:before="222" w:line="208" w:lineRule="auto"/>
        <w:ind w:left="1440" w:right="677"/>
      </w:pPr>
      <w:r w:rsidRPr="003661E4">
        <w:rPr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6D7BD224" wp14:editId="3904C2BB">
            <wp:simplePos x="0" y="0"/>
            <wp:positionH relativeFrom="column">
              <wp:posOffset>-155575</wp:posOffset>
            </wp:positionH>
            <wp:positionV relativeFrom="paragraph">
              <wp:posOffset>296700</wp:posOffset>
            </wp:positionV>
            <wp:extent cx="708787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1611947740" name="Picture 16119477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89801" name="Picture 82328980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A547" w14:textId="77777777" w:rsidR="0048731D" w:rsidRDefault="0048731D" w:rsidP="00603DF3">
      <w:pPr>
        <w:pStyle w:val="BodyText"/>
        <w:spacing w:before="222" w:line="208" w:lineRule="auto"/>
        <w:ind w:left="1440" w:right="677"/>
      </w:pPr>
    </w:p>
    <w:p w14:paraId="1C987A7F" w14:textId="2089BC47" w:rsidR="004937C3" w:rsidRPr="003661E4" w:rsidRDefault="00353F2A" w:rsidP="00F47E19">
      <w:pPr>
        <w:pStyle w:val="BodyText"/>
        <w:numPr>
          <w:ilvl w:val="0"/>
          <w:numId w:val="20"/>
        </w:numPr>
        <w:spacing w:before="222" w:line="208" w:lineRule="auto"/>
        <w:ind w:right="677"/>
        <w:rPr>
          <w:b/>
          <w:bCs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 xml:space="preserve">You will be directed to </w:t>
      </w:r>
      <w:r w:rsidR="00F47E19" w:rsidRPr="003661E4">
        <w:rPr>
          <w:b/>
          <w:bCs/>
          <w:color w:val="002060"/>
          <w:sz w:val="24"/>
          <w:szCs w:val="24"/>
        </w:rPr>
        <w:t>an</w:t>
      </w:r>
      <w:r w:rsidRPr="003661E4">
        <w:rPr>
          <w:b/>
          <w:bCs/>
          <w:color w:val="002060"/>
          <w:sz w:val="24"/>
          <w:szCs w:val="24"/>
        </w:rPr>
        <w:t xml:space="preserve"> external system called Munich RE to login.</w:t>
      </w:r>
    </w:p>
    <w:p w14:paraId="20A0254B" w14:textId="5F08A13E" w:rsidR="004937C3" w:rsidRDefault="0048731D" w:rsidP="004937C3">
      <w:pPr>
        <w:pStyle w:val="ListParagraph"/>
      </w:pPr>
      <w:r w:rsidRPr="003661E4">
        <w:rPr>
          <w:b/>
          <w:bCs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9317879" wp14:editId="260CEA2B">
            <wp:simplePos x="0" y="0"/>
            <wp:positionH relativeFrom="column">
              <wp:posOffset>-194945</wp:posOffset>
            </wp:positionH>
            <wp:positionV relativeFrom="paragraph">
              <wp:posOffset>300034</wp:posOffset>
            </wp:positionV>
            <wp:extent cx="70929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ight>
            <wp:docPr id="8542698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66301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9DB97" w14:textId="77777777" w:rsidR="004937C3" w:rsidRDefault="004937C3" w:rsidP="004937C3">
      <w:pPr>
        <w:pStyle w:val="BodyText"/>
        <w:spacing w:before="222" w:line="208" w:lineRule="auto"/>
        <w:ind w:right="677"/>
      </w:pPr>
    </w:p>
    <w:p w14:paraId="1D39FA2C" w14:textId="0DC6FA7B" w:rsidR="00353F2A" w:rsidRPr="003661E4" w:rsidRDefault="00353F2A" w:rsidP="0048731D">
      <w:pPr>
        <w:pStyle w:val="BodyText"/>
        <w:numPr>
          <w:ilvl w:val="0"/>
          <w:numId w:val="20"/>
        </w:numPr>
        <w:spacing w:before="222" w:line="276" w:lineRule="auto"/>
        <w:ind w:right="677"/>
        <w:rPr>
          <w:b/>
          <w:bCs/>
          <w:color w:val="002060"/>
          <w:sz w:val="24"/>
          <w:szCs w:val="24"/>
        </w:rPr>
      </w:pPr>
      <w:r w:rsidRPr="003661E4">
        <w:rPr>
          <w:b/>
          <w:bCs/>
          <w:color w:val="002060"/>
          <w:sz w:val="24"/>
          <w:szCs w:val="24"/>
        </w:rPr>
        <w:t>Once you enter your Genistar email address, you will be directed to the following page. Please click on “Forg</w:t>
      </w:r>
      <w:r w:rsidR="00F47E19" w:rsidRPr="003661E4">
        <w:rPr>
          <w:b/>
          <w:bCs/>
          <w:color w:val="002060"/>
          <w:sz w:val="24"/>
          <w:szCs w:val="24"/>
        </w:rPr>
        <w:t>o</w:t>
      </w:r>
      <w:r w:rsidRPr="003661E4">
        <w:rPr>
          <w:b/>
          <w:bCs/>
          <w:color w:val="002060"/>
          <w:sz w:val="24"/>
          <w:szCs w:val="24"/>
        </w:rPr>
        <w:t>t your password”.</w:t>
      </w:r>
    </w:p>
    <w:p w14:paraId="50A84571" w14:textId="34882A03" w:rsidR="00353F2A" w:rsidRDefault="00353F2A" w:rsidP="00353F2A">
      <w:pPr>
        <w:pStyle w:val="BodyText"/>
        <w:spacing w:before="222" w:line="208" w:lineRule="auto"/>
        <w:ind w:right="677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330621CD" wp14:editId="7CCEC74E">
            <wp:simplePos x="0" y="0"/>
            <wp:positionH relativeFrom="column">
              <wp:posOffset>1877695</wp:posOffset>
            </wp:positionH>
            <wp:positionV relativeFrom="paragraph">
              <wp:posOffset>104775</wp:posOffset>
            </wp:positionV>
            <wp:extent cx="2695575" cy="2667000"/>
            <wp:effectExtent l="0" t="0" r="9525" b="0"/>
            <wp:wrapSquare wrapText="bothSides"/>
            <wp:docPr id="1577789907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89907" name="Picture 1" descr="A screenshot of a login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0CA41" w14:textId="791162B1" w:rsidR="00353F2A" w:rsidRDefault="00353F2A" w:rsidP="00353F2A">
      <w:pPr>
        <w:pStyle w:val="BodyText"/>
        <w:spacing w:before="222" w:line="208" w:lineRule="auto"/>
        <w:ind w:right="677"/>
      </w:pPr>
    </w:p>
    <w:p w14:paraId="4C75287C" w14:textId="5CD1C608" w:rsidR="00353F2A" w:rsidRDefault="00353F2A" w:rsidP="00353F2A">
      <w:pPr>
        <w:pStyle w:val="BodyText"/>
        <w:spacing w:before="222" w:line="208" w:lineRule="auto"/>
        <w:ind w:right="677"/>
      </w:pPr>
    </w:p>
    <w:p w14:paraId="7C95099A" w14:textId="787B1AEC" w:rsidR="00353F2A" w:rsidRDefault="00353F2A" w:rsidP="00353F2A">
      <w:pPr>
        <w:pStyle w:val="BodyText"/>
        <w:spacing w:before="222" w:line="208" w:lineRule="auto"/>
        <w:ind w:right="677"/>
      </w:pPr>
    </w:p>
    <w:p w14:paraId="60C66473" w14:textId="52C595F7" w:rsidR="00353F2A" w:rsidRDefault="00353F2A" w:rsidP="00353F2A">
      <w:pPr>
        <w:pStyle w:val="BodyText"/>
        <w:spacing w:before="222" w:line="208" w:lineRule="auto"/>
        <w:ind w:right="677"/>
      </w:pPr>
    </w:p>
    <w:p w14:paraId="7C192072" w14:textId="4D3C02EE" w:rsidR="00353F2A" w:rsidRDefault="00353F2A" w:rsidP="00353F2A">
      <w:pPr>
        <w:pStyle w:val="BodyText"/>
        <w:spacing w:before="222" w:line="208" w:lineRule="auto"/>
        <w:ind w:right="677"/>
      </w:pPr>
    </w:p>
    <w:p w14:paraId="38030868" w14:textId="77777777" w:rsidR="00353F2A" w:rsidRDefault="00353F2A" w:rsidP="00353F2A"/>
    <w:p w14:paraId="1620FC94" w14:textId="5143E3D4" w:rsidR="00353F2A" w:rsidRPr="00353F2A" w:rsidRDefault="00353F2A" w:rsidP="00353F2A">
      <w:pPr>
        <w:pStyle w:val="BodyText"/>
        <w:spacing w:before="222" w:line="208" w:lineRule="auto"/>
        <w:ind w:left="0" w:right="677"/>
      </w:pPr>
    </w:p>
    <w:p w14:paraId="2148FCC3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08158C8D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DBDAA2E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6FDC6C49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63F2F518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5C348400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763324C7" w14:textId="0E9A5764" w:rsidR="006A1811" w:rsidRPr="003661E4" w:rsidRDefault="00F47E19" w:rsidP="00F47E19">
      <w:pPr>
        <w:pStyle w:val="ListParagraph"/>
        <w:numPr>
          <w:ilvl w:val="0"/>
          <w:numId w:val="20"/>
        </w:numPr>
        <w:tabs>
          <w:tab w:val="left" w:pos="459"/>
        </w:tabs>
        <w:spacing w:line="258" w:lineRule="exact"/>
        <w:rPr>
          <w:b/>
          <w:bCs/>
          <w:color w:val="002060"/>
          <w:sz w:val="24"/>
          <w:szCs w:val="32"/>
        </w:rPr>
      </w:pPr>
      <w:r w:rsidRPr="003661E4">
        <w:rPr>
          <w:b/>
          <w:bCs/>
          <w:color w:val="002060"/>
          <w:sz w:val="24"/>
          <w:szCs w:val="32"/>
        </w:rPr>
        <w:t>E</w:t>
      </w:r>
      <w:r w:rsidR="003420D6" w:rsidRPr="003661E4">
        <w:rPr>
          <w:b/>
          <w:bCs/>
          <w:color w:val="002060"/>
          <w:sz w:val="24"/>
          <w:szCs w:val="32"/>
        </w:rPr>
        <w:t>nter your email address and click “Continue”.</w:t>
      </w:r>
    </w:p>
    <w:p w14:paraId="10814FC8" w14:textId="7777777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671A41AF" w14:textId="1D290F9A" w:rsidR="003420D6" w:rsidRDefault="0048731D" w:rsidP="003420D6">
      <w:pPr>
        <w:tabs>
          <w:tab w:val="left" w:pos="459"/>
        </w:tabs>
        <w:spacing w:line="258" w:lineRule="exact"/>
        <w:rPr>
          <w:sz w:val="20"/>
        </w:rPr>
      </w:pPr>
      <w:r w:rsidRPr="003420D6">
        <w:rPr>
          <w:noProof/>
          <w:sz w:val="20"/>
        </w:rPr>
        <w:lastRenderedPageBreak/>
        <w:drawing>
          <wp:anchor distT="0" distB="0" distL="114300" distR="114300" simplePos="0" relativeHeight="251687936" behindDoc="1" locked="0" layoutInCell="1" allowOverlap="1" wp14:anchorId="303F80E4" wp14:editId="7267014D">
            <wp:simplePos x="0" y="0"/>
            <wp:positionH relativeFrom="column">
              <wp:posOffset>1960399</wp:posOffset>
            </wp:positionH>
            <wp:positionV relativeFrom="paragraph">
              <wp:posOffset>32604</wp:posOffset>
            </wp:positionV>
            <wp:extent cx="2930525" cy="2480945"/>
            <wp:effectExtent l="0" t="0" r="3175" b="0"/>
            <wp:wrapTight wrapText="bothSides">
              <wp:wrapPolygon edited="0">
                <wp:start x="0" y="0"/>
                <wp:lineTo x="0" y="21395"/>
                <wp:lineTo x="21483" y="21395"/>
                <wp:lineTo x="21483" y="0"/>
                <wp:lineTo x="0" y="0"/>
              </wp:wrapPolygon>
            </wp:wrapTight>
            <wp:docPr id="1113323462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23462" name="Picture 1" descr="A screenshot of a login pag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D0BED" w14:textId="1F4E629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54BEA5BE" w14:textId="5E19615D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03471FA5" w14:textId="5945CF0B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3D86748F" w14:textId="572EA289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2D3E0075" w14:textId="7777777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43A57868" w14:textId="7777777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7D33BC62" w14:textId="77777777" w:rsidR="003420D6" w:rsidRP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13A43CE3" w14:textId="5C24F22B" w:rsidR="003420D6" w:rsidRDefault="003420D6" w:rsidP="003420D6">
      <w:pPr>
        <w:pStyle w:val="ListParagraph"/>
        <w:tabs>
          <w:tab w:val="left" w:pos="459"/>
        </w:tabs>
        <w:spacing w:line="258" w:lineRule="exact"/>
        <w:ind w:left="1440" w:firstLine="0"/>
        <w:rPr>
          <w:sz w:val="20"/>
        </w:rPr>
      </w:pPr>
    </w:p>
    <w:p w14:paraId="57F42CC4" w14:textId="410E2564" w:rsidR="003420D6" w:rsidRPr="00353F2A" w:rsidRDefault="003420D6" w:rsidP="003420D6">
      <w:pPr>
        <w:pStyle w:val="ListParagraph"/>
        <w:tabs>
          <w:tab w:val="left" w:pos="459"/>
        </w:tabs>
        <w:spacing w:line="258" w:lineRule="exact"/>
        <w:ind w:left="1440" w:firstLine="0"/>
        <w:rPr>
          <w:sz w:val="20"/>
        </w:rPr>
      </w:pPr>
    </w:p>
    <w:p w14:paraId="2316D4AA" w14:textId="1E461C0B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DE946AA" w14:textId="1DAFDBEA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948B77B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5B3CDB7" w14:textId="5EE5B3F2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7A3091B3" w14:textId="77777777" w:rsidR="003420D6" w:rsidRDefault="003420D6" w:rsidP="006A1811">
      <w:pPr>
        <w:tabs>
          <w:tab w:val="left" w:pos="459"/>
        </w:tabs>
        <w:spacing w:line="258" w:lineRule="exact"/>
        <w:rPr>
          <w:sz w:val="20"/>
        </w:rPr>
      </w:pPr>
    </w:p>
    <w:p w14:paraId="0AE606E9" w14:textId="5CD764F8" w:rsidR="004E2F28" w:rsidRDefault="004E2F28" w:rsidP="004E2F28">
      <w:pPr>
        <w:tabs>
          <w:tab w:val="left" w:pos="459"/>
        </w:tabs>
        <w:spacing w:line="258" w:lineRule="exact"/>
        <w:rPr>
          <w:sz w:val="20"/>
        </w:rPr>
      </w:pPr>
    </w:p>
    <w:p w14:paraId="2BE2866F" w14:textId="2C8F3E3B" w:rsidR="004E2F28" w:rsidRPr="004E2F28" w:rsidRDefault="004E2F28" w:rsidP="004E2F28">
      <w:pPr>
        <w:tabs>
          <w:tab w:val="left" w:pos="459"/>
        </w:tabs>
        <w:spacing w:line="258" w:lineRule="exact"/>
        <w:rPr>
          <w:sz w:val="20"/>
        </w:rPr>
      </w:pPr>
    </w:p>
    <w:p w14:paraId="26C5BEFD" w14:textId="26CE2A64" w:rsidR="006A1811" w:rsidRPr="003661E4" w:rsidRDefault="003420D6" w:rsidP="003661E4">
      <w:pPr>
        <w:pStyle w:val="ListParagraph"/>
        <w:numPr>
          <w:ilvl w:val="0"/>
          <w:numId w:val="20"/>
        </w:numPr>
        <w:tabs>
          <w:tab w:val="left" w:pos="459"/>
        </w:tabs>
        <w:spacing w:line="276" w:lineRule="auto"/>
        <w:rPr>
          <w:b/>
          <w:bCs/>
          <w:color w:val="002060"/>
          <w:sz w:val="24"/>
          <w:szCs w:val="32"/>
        </w:rPr>
      </w:pPr>
      <w:r w:rsidRPr="003661E4">
        <w:rPr>
          <w:b/>
          <w:bCs/>
          <w:color w:val="002060"/>
          <w:sz w:val="24"/>
          <w:szCs w:val="32"/>
        </w:rPr>
        <w:t xml:space="preserve">You will receive an email with </w:t>
      </w:r>
      <w:r w:rsidR="00F47E19" w:rsidRPr="003661E4">
        <w:rPr>
          <w:b/>
          <w:bCs/>
          <w:color w:val="002060"/>
          <w:sz w:val="24"/>
          <w:szCs w:val="32"/>
        </w:rPr>
        <w:t>a</w:t>
      </w:r>
      <w:r w:rsidRPr="003661E4">
        <w:rPr>
          <w:b/>
          <w:bCs/>
          <w:color w:val="002060"/>
          <w:sz w:val="24"/>
          <w:szCs w:val="32"/>
        </w:rPr>
        <w:t xml:space="preserve"> verification code.</w:t>
      </w:r>
    </w:p>
    <w:p w14:paraId="2E2F2A07" w14:textId="67F87191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08B38350" w14:textId="0660BFAE" w:rsidR="003420D6" w:rsidRDefault="0048731D" w:rsidP="003420D6">
      <w:pPr>
        <w:tabs>
          <w:tab w:val="left" w:pos="459"/>
        </w:tabs>
        <w:spacing w:line="258" w:lineRule="exact"/>
        <w:rPr>
          <w:sz w:val="20"/>
        </w:rPr>
      </w:pPr>
      <w:r w:rsidRPr="003420D6">
        <w:rPr>
          <w:noProof/>
          <w:sz w:val="20"/>
        </w:rPr>
        <w:drawing>
          <wp:anchor distT="0" distB="0" distL="114300" distR="114300" simplePos="0" relativeHeight="251721728" behindDoc="1" locked="0" layoutInCell="1" allowOverlap="1" wp14:anchorId="4F75E1B8" wp14:editId="731238D9">
            <wp:simplePos x="0" y="0"/>
            <wp:positionH relativeFrom="column">
              <wp:posOffset>1339577</wp:posOffset>
            </wp:positionH>
            <wp:positionV relativeFrom="paragraph">
              <wp:posOffset>42545</wp:posOffset>
            </wp:positionV>
            <wp:extent cx="4296410" cy="2726055"/>
            <wp:effectExtent l="0" t="0" r="0" b="4445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6810427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42763" name="Picture 1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B490" w14:textId="3CABC961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0CDB542D" w14:textId="32C787F3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04557BAD" w14:textId="7777777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7966D07F" w14:textId="7777777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201394E8" w14:textId="16EDB603" w:rsidR="003420D6" w:rsidRP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762942DD" w14:textId="79A3EE93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4A69B07F" w14:textId="418E2CFD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77C176D7" w14:textId="7A273B5B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1324E5B1" w14:textId="2F3FF697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6C4AB60E" w14:textId="03989D53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2506526E" w14:textId="02266160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52ED7E59" w14:textId="5C81C386" w:rsidR="00603DF3" w:rsidRDefault="00603DF3" w:rsidP="003420D6">
      <w:pPr>
        <w:tabs>
          <w:tab w:val="left" w:pos="459"/>
        </w:tabs>
        <w:spacing w:line="258" w:lineRule="exact"/>
        <w:rPr>
          <w:sz w:val="20"/>
        </w:rPr>
      </w:pPr>
    </w:p>
    <w:p w14:paraId="362918BA" w14:textId="4BE26CDD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695D7E5F" w14:textId="0EC7C444" w:rsidR="003420D6" w:rsidRDefault="003420D6" w:rsidP="003420D6">
      <w:pPr>
        <w:tabs>
          <w:tab w:val="left" w:pos="459"/>
        </w:tabs>
        <w:spacing w:line="258" w:lineRule="exact"/>
        <w:rPr>
          <w:sz w:val="20"/>
        </w:rPr>
      </w:pPr>
    </w:p>
    <w:p w14:paraId="716DBC55" w14:textId="77777777" w:rsidR="0048731D" w:rsidRDefault="0048731D" w:rsidP="003420D6">
      <w:pPr>
        <w:tabs>
          <w:tab w:val="left" w:pos="459"/>
        </w:tabs>
        <w:spacing w:line="258" w:lineRule="exact"/>
        <w:rPr>
          <w:sz w:val="20"/>
        </w:rPr>
      </w:pPr>
    </w:p>
    <w:p w14:paraId="045CF8D4" w14:textId="77777777" w:rsidR="0048731D" w:rsidRDefault="0048731D" w:rsidP="003420D6">
      <w:pPr>
        <w:tabs>
          <w:tab w:val="left" w:pos="459"/>
        </w:tabs>
        <w:spacing w:line="258" w:lineRule="exact"/>
        <w:rPr>
          <w:sz w:val="20"/>
        </w:rPr>
      </w:pPr>
    </w:p>
    <w:p w14:paraId="2C9B3E88" w14:textId="77777777" w:rsidR="0048731D" w:rsidRPr="003420D6" w:rsidRDefault="0048731D" w:rsidP="003420D6">
      <w:pPr>
        <w:tabs>
          <w:tab w:val="left" w:pos="459"/>
        </w:tabs>
        <w:spacing w:line="258" w:lineRule="exact"/>
        <w:rPr>
          <w:sz w:val="20"/>
        </w:rPr>
      </w:pPr>
    </w:p>
    <w:p w14:paraId="26EC7AA9" w14:textId="4DE28E44" w:rsidR="003420D6" w:rsidRPr="003661E4" w:rsidRDefault="00F47E19" w:rsidP="00F47E19">
      <w:pPr>
        <w:pStyle w:val="ListParagraph"/>
        <w:numPr>
          <w:ilvl w:val="0"/>
          <w:numId w:val="20"/>
        </w:numPr>
        <w:tabs>
          <w:tab w:val="left" w:pos="459"/>
        </w:tabs>
        <w:spacing w:line="258" w:lineRule="exact"/>
        <w:rPr>
          <w:b/>
          <w:bCs/>
          <w:color w:val="002060"/>
          <w:sz w:val="24"/>
          <w:szCs w:val="32"/>
        </w:rPr>
      </w:pPr>
      <w:r w:rsidRPr="003661E4">
        <w:rPr>
          <w:b/>
          <w:bCs/>
          <w:color w:val="002060"/>
          <w:sz w:val="24"/>
          <w:szCs w:val="32"/>
        </w:rPr>
        <w:t>E</w:t>
      </w:r>
      <w:r w:rsidR="003420D6" w:rsidRPr="003661E4">
        <w:rPr>
          <w:b/>
          <w:bCs/>
          <w:color w:val="002060"/>
          <w:sz w:val="24"/>
          <w:szCs w:val="32"/>
        </w:rPr>
        <w:t xml:space="preserve">nter </w:t>
      </w:r>
      <w:r w:rsidRPr="003661E4">
        <w:rPr>
          <w:b/>
          <w:bCs/>
          <w:color w:val="002060"/>
          <w:sz w:val="24"/>
          <w:szCs w:val="32"/>
        </w:rPr>
        <w:t>the</w:t>
      </w:r>
      <w:r w:rsidR="003420D6" w:rsidRPr="003661E4">
        <w:rPr>
          <w:b/>
          <w:bCs/>
          <w:color w:val="002060"/>
          <w:sz w:val="24"/>
          <w:szCs w:val="32"/>
        </w:rPr>
        <w:t xml:space="preserve"> code under “Verification code”.</w:t>
      </w:r>
    </w:p>
    <w:p w14:paraId="0540223D" w14:textId="400FBF4D" w:rsidR="003420D6" w:rsidRPr="003420D6" w:rsidRDefault="003420D6" w:rsidP="003420D6">
      <w:pPr>
        <w:pStyle w:val="ListParagraph"/>
        <w:tabs>
          <w:tab w:val="left" w:pos="459"/>
        </w:tabs>
        <w:spacing w:line="258" w:lineRule="exact"/>
        <w:ind w:left="1440" w:firstLine="0"/>
        <w:rPr>
          <w:sz w:val="20"/>
        </w:rPr>
      </w:pPr>
    </w:p>
    <w:p w14:paraId="0B3CA929" w14:textId="372ABC06" w:rsidR="006A1811" w:rsidRDefault="0048731D" w:rsidP="006A1811">
      <w:pPr>
        <w:tabs>
          <w:tab w:val="left" w:pos="459"/>
        </w:tabs>
        <w:spacing w:line="258" w:lineRule="exact"/>
        <w:rPr>
          <w:sz w:val="20"/>
        </w:rPr>
      </w:pPr>
      <w:r w:rsidRPr="003420D6">
        <w:rPr>
          <w:noProof/>
          <w:sz w:val="20"/>
        </w:rPr>
        <w:drawing>
          <wp:anchor distT="0" distB="0" distL="114300" distR="114300" simplePos="0" relativeHeight="251712512" behindDoc="1" locked="0" layoutInCell="1" allowOverlap="1" wp14:anchorId="4B1A92A8" wp14:editId="4444F9EE">
            <wp:simplePos x="0" y="0"/>
            <wp:positionH relativeFrom="column">
              <wp:posOffset>2465806</wp:posOffset>
            </wp:positionH>
            <wp:positionV relativeFrom="paragraph">
              <wp:posOffset>92230</wp:posOffset>
            </wp:positionV>
            <wp:extent cx="2184400" cy="2141855"/>
            <wp:effectExtent l="0" t="0" r="0" b="4445"/>
            <wp:wrapTight wrapText="bothSides">
              <wp:wrapPolygon edited="0">
                <wp:start x="0" y="0"/>
                <wp:lineTo x="0" y="21517"/>
                <wp:lineTo x="21474" y="21517"/>
                <wp:lineTo x="21474" y="0"/>
                <wp:lineTo x="0" y="0"/>
              </wp:wrapPolygon>
            </wp:wrapTight>
            <wp:docPr id="1365141463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1463" name="Picture 1" descr="A screenshot of a login screen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4" t="17316" r="3421"/>
                    <a:stretch/>
                  </pic:blipFill>
                  <pic:spPr bwMode="auto">
                    <a:xfrm>
                      <a:off x="0" y="0"/>
                      <a:ext cx="2184400" cy="21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234AE" w14:textId="3CBA3C5D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6E1BC62F" w14:textId="1E7400A6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A8EE426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6D34F03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38AEB53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372A2B3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FD874D0" w14:textId="0A255C6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E06037D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90A65C4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1F6A301A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46D094D2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10740C45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4319ECBA" w14:textId="77777777" w:rsidR="00F47E19" w:rsidRDefault="00F47E19" w:rsidP="006A1811">
      <w:pPr>
        <w:tabs>
          <w:tab w:val="left" w:pos="459"/>
        </w:tabs>
        <w:spacing w:line="258" w:lineRule="exact"/>
        <w:rPr>
          <w:sz w:val="20"/>
        </w:rPr>
      </w:pPr>
    </w:p>
    <w:p w14:paraId="18C6A5EF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67C8093E" w14:textId="77777777" w:rsidR="0048731D" w:rsidRDefault="0048731D" w:rsidP="006A1811">
      <w:pPr>
        <w:tabs>
          <w:tab w:val="left" w:pos="459"/>
        </w:tabs>
        <w:spacing w:line="258" w:lineRule="exact"/>
        <w:rPr>
          <w:sz w:val="20"/>
        </w:rPr>
      </w:pPr>
    </w:p>
    <w:p w14:paraId="11FDDF6F" w14:textId="2F9B7D72" w:rsidR="006A1811" w:rsidRPr="003661E4" w:rsidRDefault="003420D6" w:rsidP="00F47E19">
      <w:pPr>
        <w:pStyle w:val="ListParagraph"/>
        <w:numPr>
          <w:ilvl w:val="0"/>
          <w:numId w:val="20"/>
        </w:numPr>
        <w:tabs>
          <w:tab w:val="left" w:pos="459"/>
        </w:tabs>
        <w:spacing w:line="276" w:lineRule="auto"/>
        <w:rPr>
          <w:b/>
          <w:bCs/>
          <w:color w:val="002060"/>
          <w:sz w:val="24"/>
          <w:szCs w:val="32"/>
        </w:rPr>
      </w:pPr>
      <w:r w:rsidRPr="003661E4">
        <w:rPr>
          <w:b/>
          <w:bCs/>
          <w:color w:val="002060"/>
          <w:sz w:val="24"/>
          <w:szCs w:val="32"/>
        </w:rPr>
        <w:t xml:space="preserve">You will then be instructed to enter </w:t>
      </w:r>
      <w:r w:rsidR="00F47E19" w:rsidRPr="003661E4">
        <w:rPr>
          <w:b/>
          <w:bCs/>
          <w:color w:val="002060"/>
          <w:sz w:val="24"/>
          <w:szCs w:val="32"/>
        </w:rPr>
        <w:t>a</w:t>
      </w:r>
      <w:r w:rsidRPr="003661E4">
        <w:rPr>
          <w:b/>
          <w:bCs/>
          <w:color w:val="002060"/>
          <w:sz w:val="24"/>
          <w:szCs w:val="32"/>
        </w:rPr>
        <w:t xml:space="preserve"> new password.</w:t>
      </w:r>
      <w:r w:rsidR="00603DF3" w:rsidRPr="003661E4">
        <w:rPr>
          <w:b/>
          <w:bCs/>
          <w:color w:val="002060"/>
          <w:sz w:val="24"/>
          <w:szCs w:val="32"/>
        </w:rPr>
        <w:t xml:space="preserve"> Once this is </w:t>
      </w:r>
      <w:r w:rsidR="00F47E19" w:rsidRPr="003661E4">
        <w:rPr>
          <w:b/>
          <w:bCs/>
          <w:color w:val="002060"/>
          <w:sz w:val="24"/>
          <w:szCs w:val="32"/>
        </w:rPr>
        <w:t>done</w:t>
      </w:r>
      <w:r w:rsidR="00603DF3" w:rsidRPr="003661E4">
        <w:rPr>
          <w:b/>
          <w:bCs/>
          <w:color w:val="002060"/>
          <w:sz w:val="24"/>
          <w:szCs w:val="32"/>
        </w:rPr>
        <w:t>, you can login using the new password.</w:t>
      </w:r>
    </w:p>
    <w:p w14:paraId="6D39DE67" w14:textId="1A7DFD72" w:rsidR="003420D6" w:rsidRPr="00F47E19" w:rsidRDefault="003420D6" w:rsidP="00F47E19">
      <w:pPr>
        <w:tabs>
          <w:tab w:val="left" w:pos="459"/>
        </w:tabs>
        <w:spacing w:line="258" w:lineRule="exact"/>
        <w:rPr>
          <w:sz w:val="20"/>
        </w:rPr>
      </w:pPr>
    </w:p>
    <w:p w14:paraId="4814DFDB" w14:textId="7B284E6F" w:rsidR="003420D6" w:rsidRPr="003420D6" w:rsidRDefault="0048731D" w:rsidP="003420D6">
      <w:pPr>
        <w:pStyle w:val="ListParagraph"/>
        <w:tabs>
          <w:tab w:val="left" w:pos="459"/>
        </w:tabs>
        <w:spacing w:line="258" w:lineRule="exact"/>
        <w:ind w:left="1440" w:firstLine="0"/>
        <w:rPr>
          <w:sz w:val="20"/>
        </w:rPr>
      </w:pPr>
      <w:r w:rsidRPr="003420D6">
        <w:rPr>
          <w:noProof/>
          <w:sz w:val="20"/>
        </w:rPr>
        <w:lastRenderedPageBreak/>
        <w:drawing>
          <wp:anchor distT="0" distB="0" distL="114300" distR="114300" simplePos="0" relativeHeight="251730944" behindDoc="1" locked="0" layoutInCell="1" allowOverlap="1" wp14:anchorId="65E983CC" wp14:editId="13519AB7">
            <wp:simplePos x="0" y="0"/>
            <wp:positionH relativeFrom="column">
              <wp:posOffset>2553970</wp:posOffset>
            </wp:positionH>
            <wp:positionV relativeFrom="paragraph">
              <wp:posOffset>71120</wp:posOffset>
            </wp:positionV>
            <wp:extent cx="2324100" cy="2261235"/>
            <wp:effectExtent l="0" t="0" r="0" b="0"/>
            <wp:wrapTight wrapText="bothSides">
              <wp:wrapPolygon edited="0">
                <wp:start x="0" y="0"/>
                <wp:lineTo x="0" y="21473"/>
                <wp:lineTo x="21482" y="21473"/>
                <wp:lineTo x="21482" y="0"/>
                <wp:lineTo x="0" y="0"/>
              </wp:wrapPolygon>
            </wp:wrapTight>
            <wp:docPr id="1887354976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54976" name="Picture 1" descr="A screenshot of a login pag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6BAE" w14:textId="70DA2B81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13CE18E" w14:textId="428B6735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57A5DB47" w14:textId="3D9E8DC5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0DA12B4" w14:textId="5BE3D7C8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90C4A0D" w14:textId="14D338A3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07819337" w14:textId="3ABD2D5B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0F96B31" w14:textId="19A50350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B91F1D8" w14:textId="4CD53258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8F7CA67" w14:textId="149F9AB2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151CB094" w14:textId="7E480044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08AEEB78" w14:textId="5202A771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98C1BEF" w14:textId="65DDE142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4F186249" w14:textId="19C35088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757F68C7" w14:textId="69609B02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333E7F16" w14:textId="77777777" w:rsidR="006A1811" w:rsidRDefault="006A1811" w:rsidP="006A1811">
      <w:pPr>
        <w:tabs>
          <w:tab w:val="left" w:pos="459"/>
        </w:tabs>
        <w:spacing w:line="258" w:lineRule="exact"/>
        <w:rPr>
          <w:sz w:val="20"/>
        </w:rPr>
      </w:pPr>
    </w:p>
    <w:p w14:paraId="2CDC212E" w14:textId="5075EBF5" w:rsidR="004E2F28" w:rsidRDefault="006A1811" w:rsidP="004E2F28">
      <w:pPr>
        <w:rPr>
          <w:rFonts w:ascii="Bebas Neue"/>
        </w:rPr>
      </w:pPr>
      <w:r>
        <w:rPr>
          <w:noProof/>
        </w:rPr>
        <w:drawing>
          <wp:anchor distT="0" distB="0" distL="0" distR="0" simplePos="0" relativeHeight="251587584" behindDoc="1" locked="0" layoutInCell="1" allowOverlap="1" wp14:anchorId="11AA4831" wp14:editId="4CA033BA">
            <wp:simplePos x="0" y="0"/>
            <wp:positionH relativeFrom="page">
              <wp:posOffset>-79636</wp:posOffset>
            </wp:positionH>
            <wp:positionV relativeFrom="page">
              <wp:posOffset>3494442</wp:posOffset>
            </wp:positionV>
            <wp:extent cx="7559992" cy="7181989"/>
            <wp:effectExtent l="0" t="0" r="0" b="0"/>
            <wp:wrapNone/>
            <wp:docPr id="514694628" name="Image 47" descr="A blue and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4628" name="Image 47" descr="A blue and black background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18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781A7" w14:textId="13F1A7FF" w:rsidR="004E2F28" w:rsidRPr="004E2F28" w:rsidRDefault="004E2F28" w:rsidP="004E2F28">
      <w:pPr>
        <w:tabs>
          <w:tab w:val="left" w:pos="855"/>
        </w:tabs>
        <w:rPr>
          <w:rFonts w:ascii="Bebas Neue"/>
        </w:rPr>
        <w:sectPr w:rsidR="004E2F28" w:rsidRPr="004E2F28" w:rsidSect="00603DF3">
          <w:headerReference w:type="default" r:id="rId32"/>
          <w:pgSz w:w="11910" w:h="16840"/>
          <w:pgMar w:top="851" w:right="853" w:bottom="0" w:left="620" w:header="164" w:footer="0" w:gutter="0"/>
          <w:cols w:space="720"/>
        </w:sectPr>
      </w:pPr>
      <w:r>
        <w:rPr>
          <w:rFonts w:ascii="Bebas Neue"/>
        </w:rPr>
        <w:tab/>
      </w:r>
    </w:p>
    <w:p w14:paraId="64559F3C" w14:textId="77777777" w:rsidR="006D69EA" w:rsidRDefault="004843D4">
      <w:pPr>
        <w:pStyle w:val="BodyText"/>
        <w:ind w:left="0"/>
        <w:rPr>
          <w:rFonts w:ascii="Bebas Neue"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92704" behindDoc="1" locked="0" layoutInCell="1" allowOverlap="1" wp14:anchorId="38ED3BB1" wp14:editId="0017B5F8">
                <wp:simplePos x="0" y="0"/>
                <wp:positionH relativeFrom="page">
                  <wp:posOffset>12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3175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992" cy="10692002"/>
                          <a:chOff x="0" y="0"/>
                          <a:chExt cx="7559992" cy="10692002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309" y="3618161"/>
                            <a:ext cx="6649683" cy="7073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8256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7187" y="390424"/>
                            <a:ext cx="4577861" cy="1404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51D93A9" id="Group 50" o:spid="_x0000_s1026" style="position:absolute;margin-left:0;margin-top:0;width:595.3pt;height:841.9pt;z-index:-251723776;mso-wrap-distance-left:0;mso-wrap-distance-right: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Dfsu0AAAAGYktH&#10;RAD/AP8A/6C9p5MAAAAJcEhZcwAADsQAAA7EAZUrDhsAAB7GSURBVHic7d1BduO6FUVRVFaGk8lk&#10;tBneT6O+61fZkkWKIICHu3fLdsfqnnUfqR//+e///moAAAAQ6l+zPwAAAADMJI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RMZvy///f/AexfEadT9e7w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">
                <v:shape id="Image 51" o:spid="_x0000_s1027" type="#_x0000_t75" style="position:absolute;left:9103;top:36181;width:66496;height:7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">
                  <v:imagedata r:id="rId36" o:title=""/>
                </v:shape>
                <v:shape id="Image 52" o:spid="_x0000_s1028" type="#_x0000_t75" style="position:absolute;width:75599;height:8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">
                  <v:imagedata r:id="rId37" o:title=""/>
                </v:shape>
                <v:shape id="Image 53" o:spid="_x0000_s1029" type="#_x0000_t75" style="position:absolute;left:4571;top:3904;width:45779;height:1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43CAAA25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50EE361E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5D9EED38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34FF72C2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46E24827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71F6EB8A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28B6F223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0D73FCDD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35B85D16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7CD7F4AC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03D268F8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3A119696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4FCABD93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2FD79C60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7D96DEE5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1FF1F719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20A12FF5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62B9947B" w14:textId="77777777" w:rsidR="006D69EA" w:rsidRDefault="006D69EA">
      <w:pPr>
        <w:pStyle w:val="BodyText"/>
        <w:ind w:left="0"/>
        <w:rPr>
          <w:rFonts w:ascii="Bebas Neue"/>
          <w:sz w:val="48"/>
        </w:rPr>
      </w:pPr>
    </w:p>
    <w:p w14:paraId="0F51DDE3" w14:textId="77777777" w:rsidR="006D69EA" w:rsidRDefault="004843D4" w:rsidP="00603DF3">
      <w:pPr>
        <w:spacing w:line="517" w:lineRule="exact"/>
        <w:ind w:right="597"/>
        <w:jc w:val="right"/>
        <w:rPr>
          <w:rFonts w:ascii="Bebas Neue"/>
          <w:sz w:val="48"/>
        </w:rPr>
      </w:pPr>
      <w:proofErr w:type="spellStart"/>
      <w:r>
        <w:rPr>
          <w:rFonts w:ascii="Bebas Neue"/>
          <w:color w:val="3961AD"/>
          <w:spacing w:val="-2"/>
          <w:sz w:val="48"/>
        </w:rPr>
        <w:t>Genistar</w:t>
      </w:r>
      <w:proofErr w:type="spellEnd"/>
      <w:r>
        <w:rPr>
          <w:rFonts w:ascii="Bebas Neue"/>
          <w:color w:val="3961AD"/>
          <w:spacing w:val="-7"/>
          <w:sz w:val="48"/>
        </w:rPr>
        <w:t xml:space="preserve"> </w:t>
      </w:r>
      <w:proofErr w:type="spellStart"/>
      <w:r>
        <w:rPr>
          <w:rFonts w:ascii="Bebas Neue"/>
          <w:color w:val="3961AD"/>
          <w:spacing w:val="-2"/>
          <w:sz w:val="48"/>
        </w:rPr>
        <w:t>lIMITED</w:t>
      </w:r>
      <w:proofErr w:type="spellEnd"/>
    </w:p>
    <w:p w14:paraId="52B9F540" w14:textId="77777777" w:rsidR="006D69EA" w:rsidRPr="00603DF3" w:rsidRDefault="004843D4" w:rsidP="00603DF3">
      <w:pPr>
        <w:jc w:val="right"/>
        <w:rPr>
          <w:rFonts w:ascii="Montserrat Medium"/>
          <w:i/>
          <w:color w:val="3961AD"/>
          <w:sz w:val="24"/>
        </w:rPr>
      </w:pPr>
      <w:r w:rsidRPr="00603DF3">
        <w:rPr>
          <w:rFonts w:ascii="Montserrat Medium"/>
          <w:i/>
          <w:color w:val="3961AD"/>
          <w:sz w:val="24"/>
        </w:rPr>
        <w:t xml:space="preserve">Victoria House, </w:t>
      </w:r>
      <w:proofErr w:type="spellStart"/>
      <w:r w:rsidRPr="00603DF3">
        <w:rPr>
          <w:rFonts w:ascii="Montserrat Medium"/>
          <w:i/>
          <w:color w:val="3961AD"/>
          <w:sz w:val="24"/>
        </w:rPr>
        <w:t>Harestone</w:t>
      </w:r>
      <w:proofErr w:type="spellEnd"/>
      <w:r w:rsidRPr="00603DF3">
        <w:rPr>
          <w:rFonts w:ascii="Montserrat Medium"/>
          <w:i/>
          <w:color w:val="3961AD"/>
          <w:sz w:val="24"/>
        </w:rPr>
        <w:t xml:space="preserve"> Valley Road,</w:t>
      </w:r>
    </w:p>
    <w:p w14:paraId="43028366" w14:textId="77777777" w:rsidR="006D69EA" w:rsidRPr="00603DF3" w:rsidRDefault="004843D4" w:rsidP="00603DF3">
      <w:pPr>
        <w:jc w:val="right"/>
        <w:rPr>
          <w:rFonts w:ascii="Montserrat Medium"/>
          <w:i/>
          <w:color w:val="3961AD"/>
          <w:sz w:val="24"/>
        </w:rPr>
      </w:pPr>
      <w:r w:rsidRPr="00603DF3">
        <w:rPr>
          <w:rFonts w:ascii="Montserrat Medium"/>
          <w:i/>
          <w:color w:val="3961AD"/>
          <w:sz w:val="24"/>
        </w:rPr>
        <w:t>Caterham CR3 6HY Telephone: +44 (0)20 3372 5085</w:t>
      </w:r>
    </w:p>
    <w:p w14:paraId="5277B027" w14:textId="77777777" w:rsidR="006D69EA" w:rsidRDefault="004843D4">
      <w:pPr>
        <w:spacing w:before="292"/>
        <w:ind w:left="3422"/>
        <w:rPr>
          <w:rFonts w:ascii="Montserrat Medium"/>
          <w:i/>
          <w:sz w:val="24"/>
        </w:rPr>
      </w:pPr>
      <w:proofErr w:type="spellStart"/>
      <w:r>
        <w:rPr>
          <w:rFonts w:ascii="Montserrat Medium"/>
          <w:i/>
          <w:color w:val="3961AD"/>
          <w:sz w:val="24"/>
        </w:rPr>
        <w:t>Authorised</w:t>
      </w:r>
      <w:proofErr w:type="spellEnd"/>
      <w:r>
        <w:rPr>
          <w:rFonts w:ascii="Montserrat Medium"/>
          <w:i/>
          <w:color w:val="3961AD"/>
          <w:spacing w:val="-4"/>
          <w:sz w:val="24"/>
        </w:rPr>
        <w:t xml:space="preserve"> </w:t>
      </w:r>
      <w:r>
        <w:rPr>
          <w:rFonts w:ascii="Montserrat Medium"/>
          <w:i/>
          <w:color w:val="3961AD"/>
          <w:sz w:val="24"/>
        </w:rPr>
        <w:t>and</w:t>
      </w:r>
      <w:r>
        <w:rPr>
          <w:rFonts w:ascii="Montserrat Medium"/>
          <w:i/>
          <w:color w:val="3961AD"/>
          <w:spacing w:val="-4"/>
          <w:sz w:val="24"/>
        </w:rPr>
        <w:t xml:space="preserve"> </w:t>
      </w:r>
      <w:r>
        <w:rPr>
          <w:rFonts w:ascii="Montserrat Medium"/>
          <w:i/>
          <w:color w:val="3961AD"/>
          <w:sz w:val="24"/>
        </w:rPr>
        <w:t>Regulated</w:t>
      </w:r>
      <w:r>
        <w:rPr>
          <w:rFonts w:ascii="Montserrat Medium"/>
          <w:i/>
          <w:color w:val="3961AD"/>
          <w:spacing w:val="-3"/>
          <w:sz w:val="24"/>
        </w:rPr>
        <w:t xml:space="preserve"> </w:t>
      </w:r>
      <w:r>
        <w:rPr>
          <w:rFonts w:ascii="Montserrat Medium"/>
          <w:i/>
          <w:color w:val="3961AD"/>
          <w:sz w:val="24"/>
        </w:rPr>
        <w:t>by</w:t>
      </w:r>
      <w:r>
        <w:rPr>
          <w:rFonts w:ascii="Montserrat Medium"/>
          <w:i/>
          <w:color w:val="3961AD"/>
          <w:spacing w:val="-4"/>
          <w:sz w:val="24"/>
        </w:rPr>
        <w:t xml:space="preserve"> </w:t>
      </w:r>
      <w:r>
        <w:rPr>
          <w:rFonts w:ascii="Montserrat Medium"/>
          <w:i/>
          <w:color w:val="3961AD"/>
          <w:sz w:val="24"/>
        </w:rPr>
        <w:t>Financial</w:t>
      </w:r>
      <w:r>
        <w:rPr>
          <w:rFonts w:ascii="Montserrat Medium"/>
          <w:i/>
          <w:color w:val="3961AD"/>
          <w:spacing w:val="-4"/>
          <w:sz w:val="24"/>
        </w:rPr>
        <w:t xml:space="preserve"> </w:t>
      </w:r>
      <w:r>
        <w:rPr>
          <w:rFonts w:ascii="Montserrat Medium"/>
          <w:i/>
          <w:color w:val="3961AD"/>
          <w:sz w:val="24"/>
        </w:rPr>
        <w:t>Conduct</w:t>
      </w:r>
      <w:r>
        <w:rPr>
          <w:rFonts w:ascii="Montserrat Medium"/>
          <w:i/>
          <w:color w:val="3961AD"/>
          <w:spacing w:val="-3"/>
          <w:sz w:val="24"/>
        </w:rPr>
        <w:t xml:space="preserve"> </w:t>
      </w:r>
      <w:r>
        <w:rPr>
          <w:rFonts w:ascii="Montserrat Medium"/>
          <w:i/>
          <w:color w:val="3961AD"/>
          <w:spacing w:val="-2"/>
          <w:sz w:val="24"/>
        </w:rPr>
        <w:t>Authority</w:t>
      </w:r>
    </w:p>
    <w:sectPr w:rsidR="006D69EA">
      <w:headerReference w:type="default" r:id="rId39"/>
      <w:pgSz w:w="11910" w:h="16840"/>
      <w:pgMar w:top="1920" w:right="12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3D249" w14:textId="77777777" w:rsidR="00EC12C4" w:rsidRDefault="00EC12C4">
      <w:r>
        <w:separator/>
      </w:r>
    </w:p>
  </w:endnote>
  <w:endnote w:type="continuationSeparator" w:id="0">
    <w:p w14:paraId="6AD80FE8" w14:textId="77777777" w:rsidR="00EC12C4" w:rsidRDefault="00EC1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panose1 w:val="020B0604020202020204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2419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1E8D60" w14:textId="77777777" w:rsidR="00D55359" w:rsidRDefault="00D553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225439" w14:textId="77777777" w:rsidR="00D55359" w:rsidRDefault="00D553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1661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BF898" w14:textId="77777777" w:rsidR="00973FC3" w:rsidRDefault="00973FC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0CAE92" w14:textId="77777777" w:rsidR="00973FC3" w:rsidRDefault="0097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61C43" w14:textId="77777777" w:rsidR="00EC12C4" w:rsidRDefault="00EC12C4">
      <w:r>
        <w:separator/>
      </w:r>
    </w:p>
  </w:footnote>
  <w:footnote w:type="continuationSeparator" w:id="0">
    <w:p w14:paraId="11E875B8" w14:textId="77777777" w:rsidR="00EC12C4" w:rsidRDefault="00EC1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1466F" w14:textId="77777777" w:rsidR="00973FC3" w:rsidRPr="00D55359" w:rsidRDefault="00D55359">
    <w:pPr>
      <w:pStyle w:val="Header"/>
      <w:rPr>
        <w:b/>
        <w:bCs/>
      </w:rPr>
    </w:pPr>
    <w:r w:rsidRPr="00D55359">
      <w:rPr>
        <w:b/>
        <w:bCs/>
      </w:rPr>
      <w:t xml:space="preserve">CONTENTS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103F6" w14:textId="77777777" w:rsidR="006D69EA" w:rsidRDefault="004843D4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35BF471A" wp14:editId="0617857E">
              <wp:simplePos x="0" y="0"/>
              <wp:positionH relativeFrom="page">
                <wp:posOffset>441064</wp:posOffset>
              </wp:positionH>
              <wp:positionV relativeFrom="page">
                <wp:posOffset>441064</wp:posOffset>
              </wp:positionV>
              <wp:extent cx="2571077" cy="217207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1077" cy="21720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C1DCA6" w14:textId="77777777" w:rsidR="006D69EA" w:rsidRDefault="004843D4">
                          <w:pPr>
                            <w:spacing w:before="9"/>
                            <w:ind w:left="20"/>
                            <w:rPr>
                              <w:rFonts w:ascii="Montserrat SemiBold"/>
                              <w:b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rFonts w:ascii="Montserrat SemiBold"/>
                              <w:b/>
                              <w:color w:val="231F20"/>
                              <w:sz w:val="24"/>
                            </w:rPr>
                            <w:t>VERSION</w:t>
                          </w:r>
                          <w:r>
                            <w:rPr>
                              <w:rFonts w:ascii="Montserrat SemiBold"/>
                              <w:b/>
                              <w:color w:val="231F20"/>
                              <w:spacing w:val="-6"/>
                              <w:sz w:val="24"/>
                            </w:rPr>
                            <w:t xml:space="preserve"> </w:t>
                          </w:r>
                          <w:r w:rsidR="00296DD8">
                            <w:rPr>
                              <w:rFonts w:ascii="Montserrat SemiBold"/>
                              <w:b/>
                              <w:color w:val="231F20"/>
                              <w:spacing w:val="-6"/>
                              <w:sz w:val="24"/>
                            </w:rPr>
                            <w:t xml:space="preserve"> CONTROL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5BF471A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26" type="#_x0000_t202" style="position:absolute;margin-left:34.75pt;margin-top:34.75pt;width:202.45pt;height:17.1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" filled="f" stroked="f">
              <v:textbox inset="0,0,0,0">
                <w:txbxContent>
                  <w:p w14:paraId="37C1DCA6" w14:textId="77777777" w:rsidR="006D69EA" w:rsidRDefault="004843D4">
                    <w:pPr>
                      <w:spacing w:before="9"/>
                      <w:ind w:left="20"/>
                      <w:rPr>
                        <w:rFonts w:ascii="Montserrat SemiBold"/>
                        <w:b/>
                        <w:sz w:val="24"/>
                      </w:rPr>
                    </w:pPr>
                    <w:proofErr w:type="gramStart"/>
                    <w:r>
                      <w:rPr>
                        <w:rFonts w:ascii="Montserrat SemiBold"/>
                        <w:b/>
                        <w:color w:val="231F20"/>
                        <w:sz w:val="24"/>
                      </w:rPr>
                      <w:t>VERSION</w:t>
                    </w:r>
                    <w:r>
                      <w:rPr>
                        <w:rFonts w:ascii="Montserrat SemiBold"/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 w:rsidR="00296DD8">
                      <w:rPr>
                        <w:rFonts w:ascii="Montserrat SemiBold"/>
                        <w:b/>
                        <w:color w:val="231F20"/>
                        <w:spacing w:val="-6"/>
                        <w:sz w:val="24"/>
                      </w:rPr>
                      <w:t xml:space="preserve"> CONTROL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6A548" w14:textId="77777777" w:rsidR="006D69EA" w:rsidRDefault="004843D4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4F68EC78" wp14:editId="07448C31">
              <wp:simplePos x="0" y="0"/>
              <wp:positionH relativeFrom="page">
                <wp:posOffset>441064</wp:posOffset>
              </wp:positionH>
              <wp:positionV relativeFrom="page">
                <wp:posOffset>451821</wp:posOffset>
              </wp:positionV>
              <wp:extent cx="1441524" cy="20439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1524" cy="204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663B35" w14:textId="77777777" w:rsidR="006D69EA" w:rsidRDefault="004843D4">
                          <w:pPr>
                            <w:spacing w:before="9"/>
                            <w:ind w:left="20"/>
                            <w:rPr>
                              <w:rFonts w:ascii="Montserrat SemiBold"/>
                              <w:b/>
                              <w:sz w:val="24"/>
                            </w:rPr>
                          </w:pPr>
                          <w:r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sz w:val="24"/>
                            </w:rPr>
                            <w:t>CONTENT</w:t>
                          </w:r>
                          <w:r w:rsidR="00296DD8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sz w:val="24"/>
                            </w:rPr>
                            <w:t>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F68EC78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27" type="#_x0000_t202" style="position:absolute;margin-left:34.75pt;margin-top:35.6pt;width:113.5pt;height:16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" filled="f" stroked="f">
              <v:textbox inset="0,0,0,0">
                <w:txbxContent>
                  <w:p w14:paraId="1D663B35" w14:textId="77777777" w:rsidR="006D69EA" w:rsidRDefault="004843D4">
                    <w:pPr>
                      <w:spacing w:before="9"/>
                      <w:ind w:left="20"/>
                      <w:rPr>
                        <w:rFonts w:ascii="Montserrat SemiBold"/>
                        <w:b/>
                        <w:sz w:val="24"/>
                      </w:rPr>
                    </w:pPr>
                    <w:r>
                      <w:rPr>
                        <w:rFonts w:ascii="Montserrat SemiBold"/>
                        <w:b/>
                        <w:color w:val="231F20"/>
                        <w:spacing w:val="-2"/>
                        <w:sz w:val="24"/>
                      </w:rPr>
                      <w:t>CONTENT</w:t>
                    </w:r>
                    <w:r w:rsidR="00296DD8">
                      <w:rPr>
                        <w:rFonts w:ascii="Montserrat SemiBold"/>
                        <w:b/>
                        <w:color w:val="231F20"/>
                        <w:spacing w:val="-2"/>
                        <w:sz w:val="24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3517" w14:textId="77777777" w:rsidR="006D69EA" w:rsidRDefault="004843D4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6BC2EA0C" wp14:editId="2F99BBAE">
              <wp:simplePos x="0" y="0"/>
              <wp:positionH relativeFrom="page">
                <wp:posOffset>5916706</wp:posOffset>
              </wp:positionH>
              <wp:positionV relativeFrom="page">
                <wp:posOffset>86061</wp:posOffset>
              </wp:positionV>
              <wp:extent cx="1527586" cy="236668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586" cy="23666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8EB44" w14:textId="361E3D2A" w:rsidR="006D69EA" w:rsidRPr="004F6460" w:rsidRDefault="004F6460" w:rsidP="00296DD8">
                          <w:pPr>
                            <w:spacing w:before="23" w:line="328" w:lineRule="exact"/>
                            <w:rPr>
                              <w:rFonts w:ascii="Bebas Neue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Bebas Neue"/>
                              <w:color w:val="3D65AD"/>
                              <w:sz w:val="28"/>
                              <w:lang w:val="en-GB"/>
                            </w:rPr>
                            <w:t>How to access Spectra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BC2EA0C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28" type="#_x0000_t202" style="position:absolute;margin-left:465.9pt;margin-top:6.8pt;width:120.3pt;height:18.6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" filled="f" stroked="f">
              <v:textbox inset="0,0,0,0">
                <w:txbxContent>
                  <w:p w14:paraId="1A48EB44" w14:textId="361E3D2A" w:rsidR="006D69EA" w:rsidRPr="004F6460" w:rsidRDefault="004F6460" w:rsidP="00296DD8">
                    <w:pPr>
                      <w:spacing w:before="23" w:line="328" w:lineRule="exact"/>
                      <w:rPr>
                        <w:rFonts w:ascii="Bebas Neue"/>
                        <w:sz w:val="28"/>
                        <w:lang w:val="en-GB"/>
                      </w:rPr>
                    </w:pPr>
                    <w:r>
                      <w:rPr>
                        <w:rFonts w:ascii="Bebas Neue"/>
                        <w:color w:val="3D65AD"/>
                        <w:sz w:val="28"/>
                        <w:lang w:val="en-GB"/>
                      </w:rPr>
                      <w:t>How to access Spectra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2329" w14:textId="77777777" w:rsidR="006D69EA" w:rsidRDefault="006D69EA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531"/>
    <w:multiLevelType w:val="hybridMultilevel"/>
    <w:tmpl w:val="0B0648A2"/>
    <w:lvl w:ilvl="0" w:tplc="DCB23C3A">
      <w:start w:val="1"/>
      <w:numFmt w:val="decimal"/>
      <w:lvlText w:val="%1."/>
      <w:lvlJc w:val="left"/>
      <w:pPr>
        <w:ind w:left="721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96" w:hanging="360"/>
      </w:pPr>
    </w:lvl>
    <w:lvl w:ilvl="2" w:tplc="0809001B" w:tentative="1">
      <w:start w:val="1"/>
      <w:numFmt w:val="lowerRoman"/>
      <w:lvlText w:val="%3."/>
      <w:lvlJc w:val="right"/>
      <w:pPr>
        <w:ind w:left="2116" w:hanging="180"/>
      </w:pPr>
    </w:lvl>
    <w:lvl w:ilvl="3" w:tplc="0809000F" w:tentative="1">
      <w:start w:val="1"/>
      <w:numFmt w:val="decimal"/>
      <w:lvlText w:val="%4."/>
      <w:lvlJc w:val="left"/>
      <w:pPr>
        <w:ind w:left="2836" w:hanging="360"/>
      </w:pPr>
    </w:lvl>
    <w:lvl w:ilvl="4" w:tplc="08090019" w:tentative="1">
      <w:start w:val="1"/>
      <w:numFmt w:val="lowerLetter"/>
      <w:lvlText w:val="%5."/>
      <w:lvlJc w:val="left"/>
      <w:pPr>
        <w:ind w:left="3556" w:hanging="360"/>
      </w:pPr>
    </w:lvl>
    <w:lvl w:ilvl="5" w:tplc="0809001B" w:tentative="1">
      <w:start w:val="1"/>
      <w:numFmt w:val="lowerRoman"/>
      <w:lvlText w:val="%6."/>
      <w:lvlJc w:val="right"/>
      <w:pPr>
        <w:ind w:left="4276" w:hanging="180"/>
      </w:pPr>
    </w:lvl>
    <w:lvl w:ilvl="6" w:tplc="0809000F" w:tentative="1">
      <w:start w:val="1"/>
      <w:numFmt w:val="decimal"/>
      <w:lvlText w:val="%7."/>
      <w:lvlJc w:val="left"/>
      <w:pPr>
        <w:ind w:left="4996" w:hanging="360"/>
      </w:pPr>
    </w:lvl>
    <w:lvl w:ilvl="7" w:tplc="08090019" w:tentative="1">
      <w:start w:val="1"/>
      <w:numFmt w:val="lowerLetter"/>
      <w:lvlText w:val="%8."/>
      <w:lvlJc w:val="left"/>
      <w:pPr>
        <w:ind w:left="5716" w:hanging="360"/>
      </w:pPr>
    </w:lvl>
    <w:lvl w:ilvl="8" w:tplc="080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1" w15:restartNumberingAfterBreak="0">
    <w:nsid w:val="089C6CE6"/>
    <w:multiLevelType w:val="hybridMultilevel"/>
    <w:tmpl w:val="29FABEAA"/>
    <w:lvl w:ilvl="0" w:tplc="08090019">
      <w:start w:val="1"/>
      <w:numFmt w:val="lowerLetter"/>
      <w:lvlText w:val="%1."/>
      <w:lvlJc w:val="left"/>
      <w:pPr>
        <w:ind w:left="1036" w:hanging="360"/>
      </w:pPr>
    </w:lvl>
    <w:lvl w:ilvl="1" w:tplc="08090019" w:tentative="1">
      <w:start w:val="1"/>
      <w:numFmt w:val="lowerLetter"/>
      <w:lvlText w:val="%2."/>
      <w:lvlJc w:val="left"/>
      <w:pPr>
        <w:ind w:left="1756" w:hanging="360"/>
      </w:pPr>
    </w:lvl>
    <w:lvl w:ilvl="2" w:tplc="0809001B" w:tentative="1">
      <w:start w:val="1"/>
      <w:numFmt w:val="lowerRoman"/>
      <w:lvlText w:val="%3."/>
      <w:lvlJc w:val="right"/>
      <w:pPr>
        <w:ind w:left="2476" w:hanging="180"/>
      </w:pPr>
    </w:lvl>
    <w:lvl w:ilvl="3" w:tplc="0809000F" w:tentative="1">
      <w:start w:val="1"/>
      <w:numFmt w:val="decimal"/>
      <w:lvlText w:val="%4."/>
      <w:lvlJc w:val="left"/>
      <w:pPr>
        <w:ind w:left="3196" w:hanging="360"/>
      </w:pPr>
    </w:lvl>
    <w:lvl w:ilvl="4" w:tplc="08090019" w:tentative="1">
      <w:start w:val="1"/>
      <w:numFmt w:val="lowerLetter"/>
      <w:lvlText w:val="%5."/>
      <w:lvlJc w:val="left"/>
      <w:pPr>
        <w:ind w:left="3916" w:hanging="360"/>
      </w:pPr>
    </w:lvl>
    <w:lvl w:ilvl="5" w:tplc="0809001B" w:tentative="1">
      <w:start w:val="1"/>
      <w:numFmt w:val="lowerRoman"/>
      <w:lvlText w:val="%6."/>
      <w:lvlJc w:val="right"/>
      <w:pPr>
        <w:ind w:left="4636" w:hanging="180"/>
      </w:pPr>
    </w:lvl>
    <w:lvl w:ilvl="6" w:tplc="0809000F" w:tentative="1">
      <w:start w:val="1"/>
      <w:numFmt w:val="decimal"/>
      <w:lvlText w:val="%7."/>
      <w:lvlJc w:val="left"/>
      <w:pPr>
        <w:ind w:left="5356" w:hanging="360"/>
      </w:pPr>
    </w:lvl>
    <w:lvl w:ilvl="7" w:tplc="08090019" w:tentative="1">
      <w:start w:val="1"/>
      <w:numFmt w:val="lowerLetter"/>
      <w:lvlText w:val="%8."/>
      <w:lvlJc w:val="left"/>
      <w:pPr>
        <w:ind w:left="6076" w:hanging="360"/>
      </w:pPr>
    </w:lvl>
    <w:lvl w:ilvl="8" w:tplc="08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" w15:restartNumberingAfterBreak="0">
    <w:nsid w:val="19422A08"/>
    <w:multiLevelType w:val="hybridMultilevel"/>
    <w:tmpl w:val="6FF0EC26"/>
    <w:lvl w:ilvl="0" w:tplc="F5B6F49A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3D1CAFF8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3468C00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B54C9AA6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432EAAF6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3864AF62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F3BC13D4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FE722A4E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4C3E610C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5781C4C"/>
    <w:multiLevelType w:val="hybridMultilevel"/>
    <w:tmpl w:val="92348070"/>
    <w:lvl w:ilvl="0" w:tplc="CE84384C">
      <w:start w:val="1"/>
      <w:numFmt w:val="decimal"/>
      <w:lvlText w:val="%1."/>
      <w:lvlJc w:val="left"/>
      <w:pPr>
        <w:ind w:left="267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443ACBF0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29EA4DC4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EAB6F6C0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D2F6D8CC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89CE44F8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5D702DC6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4D422ADC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7FCE9DD0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7187A2F"/>
    <w:multiLevelType w:val="hybridMultilevel"/>
    <w:tmpl w:val="53601DC8"/>
    <w:lvl w:ilvl="0" w:tplc="0A2ECEAE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7292B220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1B42F1C2">
      <w:start w:val="1"/>
      <w:numFmt w:val="decimal"/>
      <w:lvlText w:val="%3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3" w:tplc="5A8E6C58">
      <w:start w:val="1"/>
      <w:numFmt w:val="lowerLetter"/>
      <w:lvlText w:val="%4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4" w:tplc="C52014E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6CD49C22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744277DE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FE3AA3B2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7AA8F6FE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D44554C"/>
    <w:multiLevelType w:val="multilevel"/>
    <w:tmpl w:val="9D52FBE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 w:val="0"/>
        <w:bCs w:val="0"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8" w:hanging="389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-4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880" w:hanging="38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165" w:hanging="3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1" w:hanging="3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37" w:hanging="3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2" w:hanging="3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8" w:hanging="3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94" w:hanging="389"/>
      </w:pPr>
      <w:rPr>
        <w:rFonts w:hint="default"/>
        <w:lang w:val="en-US" w:eastAsia="en-US" w:bidi="ar-SA"/>
      </w:rPr>
    </w:lvl>
  </w:abstractNum>
  <w:abstractNum w:abstractNumId="6" w15:restartNumberingAfterBreak="0">
    <w:nsid w:val="2D6F3A31"/>
    <w:multiLevelType w:val="hybridMultilevel"/>
    <w:tmpl w:val="2FE6F876"/>
    <w:lvl w:ilvl="0" w:tplc="80A25C30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0EBEE3AA">
      <w:numFmt w:val="bullet"/>
      <w:lvlText w:val="•"/>
      <w:lvlJc w:val="left"/>
      <w:pPr>
        <w:ind w:left="1206" w:hanging="167"/>
      </w:pPr>
      <w:rPr>
        <w:rFonts w:hint="default"/>
        <w:lang w:val="en-US" w:eastAsia="en-US" w:bidi="ar-SA"/>
      </w:rPr>
    </w:lvl>
    <w:lvl w:ilvl="2" w:tplc="706085D6">
      <w:numFmt w:val="bullet"/>
      <w:lvlText w:val="•"/>
      <w:lvlJc w:val="left"/>
      <w:pPr>
        <w:ind w:left="2313" w:hanging="167"/>
      </w:pPr>
      <w:rPr>
        <w:rFonts w:hint="default"/>
        <w:lang w:val="en-US" w:eastAsia="en-US" w:bidi="ar-SA"/>
      </w:rPr>
    </w:lvl>
    <w:lvl w:ilvl="3" w:tplc="E5C45672">
      <w:numFmt w:val="bullet"/>
      <w:lvlText w:val="•"/>
      <w:lvlJc w:val="left"/>
      <w:pPr>
        <w:ind w:left="3419" w:hanging="167"/>
      </w:pPr>
      <w:rPr>
        <w:rFonts w:hint="default"/>
        <w:lang w:val="en-US" w:eastAsia="en-US" w:bidi="ar-SA"/>
      </w:rPr>
    </w:lvl>
    <w:lvl w:ilvl="4" w:tplc="A40495AE">
      <w:numFmt w:val="bullet"/>
      <w:lvlText w:val="•"/>
      <w:lvlJc w:val="left"/>
      <w:pPr>
        <w:ind w:left="4526" w:hanging="167"/>
      </w:pPr>
      <w:rPr>
        <w:rFonts w:hint="default"/>
        <w:lang w:val="en-US" w:eastAsia="en-US" w:bidi="ar-SA"/>
      </w:rPr>
    </w:lvl>
    <w:lvl w:ilvl="5" w:tplc="9CE0B5CA">
      <w:numFmt w:val="bullet"/>
      <w:lvlText w:val="•"/>
      <w:lvlJc w:val="left"/>
      <w:pPr>
        <w:ind w:left="5632" w:hanging="167"/>
      </w:pPr>
      <w:rPr>
        <w:rFonts w:hint="default"/>
        <w:lang w:val="en-US" w:eastAsia="en-US" w:bidi="ar-SA"/>
      </w:rPr>
    </w:lvl>
    <w:lvl w:ilvl="6" w:tplc="879E2BD4">
      <w:numFmt w:val="bullet"/>
      <w:lvlText w:val="•"/>
      <w:lvlJc w:val="left"/>
      <w:pPr>
        <w:ind w:left="6739" w:hanging="167"/>
      </w:pPr>
      <w:rPr>
        <w:rFonts w:hint="default"/>
        <w:lang w:val="en-US" w:eastAsia="en-US" w:bidi="ar-SA"/>
      </w:rPr>
    </w:lvl>
    <w:lvl w:ilvl="7" w:tplc="C716397E">
      <w:numFmt w:val="bullet"/>
      <w:lvlText w:val="•"/>
      <w:lvlJc w:val="left"/>
      <w:pPr>
        <w:ind w:left="7845" w:hanging="167"/>
      </w:pPr>
      <w:rPr>
        <w:rFonts w:hint="default"/>
        <w:lang w:val="en-US" w:eastAsia="en-US" w:bidi="ar-SA"/>
      </w:rPr>
    </w:lvl>
    <w:lvl w:ilvl="8" w:tplc="E75C5A4C">
      <w:numFmt w:val="bullet"/>
      <w:lvlText w:val="•"/>
      <w:lvlJc w:val="left"/>
      <w:pPr>
        <w:ind w:left="8952" w:hanging="167"/>
      </w:pPr>
      <w:rPr>
        <w:rFonts w:hint="default"/>
        <w:lang w:val="en-US" w:eastAsia="en-US" w:bidi="ar-SA"/>
      </w:rPr>
    </w:lvl>
  </w:abstractNum>
  <w:abstractNum w:abstractNumId="7" w15:restartNumberingAfterBreak="0">
    <w:nsid w:val="2F284153"/>
    <w:multiLevelType w:val="hybridMultilevel"/>
    <w:tmpl w:val="A2A29862"/>
    <w:lvl w:ilvl="0" w:tplc="80AE19E8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1C0EA812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2D267D04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7FA8EC30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8604AB40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58D6A58C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84145B20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3E3E3E3A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87204F7E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1C33C08"/>
    <w:multiLevelType w:val="multilevel"/>
    <w:tmpl w:val="98465624"/>
    <w:lvl w:ilvl="0">
      <w:start w:val="1"/>
      <w:numFmt w:val="decimal"/>
      <w:lvlText w:val="%1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97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8" w:hanging="389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-4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880" w:hanging="38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165" w:hanging="3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1" w:hanging="3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37" w:hanging="3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2" w:hanging="3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8" w:hanging="3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94" w:hanging="389"/>
      </w:pPr>
      <w:rPr>
        <w:rFonts w:hint="default"/>
        <w:lang w:val="en-US" w:eastAsia="en-US" w:bidi="ar-SA"/>
      </w:rPr>
    </w:lvl>
  </w:abstractNum>
  <w:abstractNum w:abstractNumId="9" w15:restartNumberingAfterBreak="0">
    <w:nsid w:val="32744FCE"/>
    <w:multiLevelType w:val="hybridMultilevel"/>
    <w:tmpl w:val="62DAA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A1D83"/>
    <w:multiLevelType w:val="hybridMultilevel"/>
    <w:tmpl w:val="F174A1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110D1"/>
    <w:multiLevelType w:val="multilevel"/>
    <w:tmpl w:val="D136A96E"/>
    <w:lvl w:ilvl="0">
      <w:start w:val="1"/>
      <w:numFmt w:val="decimal"/>
      <w:lvlText w:val="%1."/>
      <w:lvlJc w:val="left"/>
      <w:pPr>
        <w:ind w:left="316" w:hanging="217"/>
      </w:pPr>
      <w:rPr>
        <w:rFonts w:ascii="Montserrat SemiBold" w:eastAsia="Montserrat SemiBold" w:hAnsi="Montserrat SemiBold" w:cs="Montserrat SemiBold"/>
        <w:b/>
        <w:bCs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3" w:hanging="294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231F20"/>
        <w:spacing w:val="-3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140" w:hanging="2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93" w:hanging="2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6" w:hanging="2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9" w:hanging="2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2" w:hanging="2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5" w:hanging="2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59" w:hanging="294"/>
      </w:pPr>
      <w:rPr>
        <w:rFonts w:hint="default"/>
        <w:lang w:val="en-US" w:eastAsia="en-US" w:bidi="ar-SA"/>
      </w:rPr>
    </w:lvl>
  </w:abstractNum>
  <w:abstractNum w:abstractNumId="12" w15:restartNumberingAfterBreak="0">
    <w:nsid w:val="3F8C3238"/>
    <w:multiLevelType w:val="hybridMultilevel"/>
    <w:tmpl w:val="AD0E920C"/>
    <w:lvl w:ilvl="0" w:tplc="5F6E8C1E">
      <w:start w:val="1"/>
      <w:numFmt w:val="lowerLetter"/>
      <w:lvlText w:val="%1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F758B456">
      <w:start w:val="1"/>
      <w:numFmt w:val="decimal"/>
      <w:lvlText w:val="%2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DE1A3876">
      <w:start w:val="1"/>
      <w:numFmt w:val="lowerLetter"/>
      <w:lvlText w:val="%3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3" w:tplc="623C1C90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10EEB7CE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103065F6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F4C002A0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0FCEA55E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A9AA896E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9D3725E"/>
    <w:multiLevelType w:val="hybridMultilevel"/>
    <w:tmpl w:val="9EDA772C"/>
    <w:lvl w:ilvl="0" w:tplc="2DD0FEBA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E5F6AE64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A2E22806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C420A370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6E66A046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4CCCC378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47A62EF2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6D40CE6E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0832BAA0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0B2780A"/>
    <w:multiLevelType w:val="hybridMultilevel"/>
    <w:tmpl w:val="D4B81968"/>
    <w:lvl w:ilvl="0" w:tplc="001EE290">
      <w:start w:val="1"/>
      <w:numFmt w:val="decimal"/>
      <w:lvlText w:val="%1."/>
      <w:lvlJc w:val="left"/>
      <w:pPr>
        <w:ind w:left="267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6592EADE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D196F636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04D839E6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AD623192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386A8650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1F8A7574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79A41738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47227526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ABA5DCE"/>
    <w:multiLevelType w:val="hybridMultilevel"/>
    <w:tmpl w:val="FF12E21A"/>
    <w:lvl w:ilvl="0" w:tplc="BAFE26B4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2D72DA9A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BE2AC57C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CE984086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E4FA107A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7FB6060C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5672EFC4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F05817C6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6850548E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B3F37E8"/>
    <w:multiLevelType w:val="hybridMultilevel"/>
    <w:tmpl w:val="DC8A2092"/>
    <w:lvl w:ilvl="0" w:tplc="D9B23856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F841F68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24124410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6B4A6B1A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5EB0EF5A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F13C1F8A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7B5AAF8C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3C9229AA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B0869EF2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9CC0A12"/>
    <w:multiLevelType w:val="hybridMultilevel"/>
    <w:tmpl w:val="045CB526"/>
    <w:lvl w:ilvl="0" w:tplc="F59AC02C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0898EDC4">
      <w:numFmt w:val="bullet"/>
      <w:lvlText w:val="•"/>
      <w:lvlJc w:val="left"/>
      <w:pPr>
        <w:ind w:left="1206" w:hanging="167"/>
      </w:pPr>
      <w:rPr>
        <w:rFonts w:hint="default"/>
        <w:lang w:val="en-US" w:eastAsia="en-US" w:bidi="ar-SA"/>
      </w:rPr>
    </w:lvl>
    <w:lvl w:ilvl="2" w:tplc="284E7D32">
      <w:numFmt w:val="bullet"/>
      <w:lvlText w:val="•"/>
      <w:lvlJc w:val="left"/>
      <w:pPr>
        <w:ind w:left="2313" w:hanging="167"/>
      </w:pPr>
      <w:rPr>
        <w:rFonts w:hint="default"/>
        <w:lang w:val="en-US" w:eastAsia="en-US" w:bidi="ar-SA"/>
      </w:rPr>
    </w:lvl>
    <w:lvl w:ilvl="3" w:tplc="87C4CB68">
      <w:numFmt w:val="bullet"/>
      <w:lvlText w:val="•"/>
      <w:lvlJc w:val="left"/>
      <w:pPr>
        <w:ind w:left="3419" w:hanging="167"/>
      </w:pPr>
      <w:rPr>
        <w:rFonts w:hint="default"/>
        <w:lang w:val="en-US" w:eastAsia="en-US" w:bidi="ar-SA"/>
      </w:rPr>
    </w:lvl>
    <w:lvl w:ilvl="4" w:tplc="EAC661CE">
      <w:numFmt w:val="bullet"/>
      <w:lvlText w:val="•"/>
      <w:lvlJc w:val="left"/>
      <w:pPr>
        <w:ind w:left="4526" w:hanging="167"/>
      </w:pPr>
      <w:rPr>
        <w:rFonts w:hint="default"/>
        <w:lang w:val="en-US" w:eastAsia="en-US" w:bidi="ar-SA"/>
      </w:rPr>
    </w:lvl>
    <w:lvl w:ilvl="5" w:tplc="A1DE58E8">
      <w:numFmt w:val="bullet"/>
      <w:lvlText w:val="•"/>
      <w:lvlJc w:val="left"/>
      <w:pPr>
        <w:ind w:left="5632" w:hanging="167"/>
      </w:pPr>
      <w:rPr>
        <w:rFonts w:hint="default"/>
        <w:lang w:val="en-US" w:eastAsia="en-US" w:bidi="ar-SA"/>
      </w:rPr>
    </w:lvl>
    <w:lvl w:ilvl="6" w:tplc="1A36EED2">
      <w:numFmt w:val="bullet"/>
      <w:lvlText w:val="•"/>
      <w:lvlJc w:val="left"/>
      <w:pPr>
        <w:ind w:left="6739" w:hanging="167"/>
      </w:pPr>
      <w:rPr>
        <w:rFonts w:hint="default"/>
        <w:lang w:val="en-US" w:eastAsia="en-US" w:bidi="ar-SA"/>
      </w:rPr>
    </w:lvl>
    <w:lvl w:ilvl="7" w:tplc="B860DB12">
      <w:numFmt w:val="bullet"/>
      <w:lvlText w:val="•"/>
      <w:lvlJc w:val="left"/>
      <w:pPr>
        <w:ind w:left="7845" w:hanging="167"/>
      </w:pPr>
      <w:rPr>
        <w:rFonts w:hint="default"/>
        <w:lang w:val="en-US" w:eastAsia="en-US" w:bidi="ar-SA"/>
      </w:rPr>
    </w:lvl>
    <w:lvl w:ilvl="8" w:tplc="F7FE714E">
      <w:numFmt w:val="bullet"/>
      <w:lvlText w:val="•"/>
      <w:lvlJc w:val="left"/>
      <w:pPr>
        <w:ind w:left="8952" w:hanging="167"/>
      </w:pPr>
      <w:rPr>
        <w:rFonts w:hint="default"/>
        <w:lang w:val="en-US" w:eastAsia="en-US" w:bidi="ar-SA"/>
      </w:rPr>
    </w:lvl>
  </w:abstractNum>
  <w:abstractNum w:abstractNumId="18" w15:restartNumberingAfterBreak="0">
    <w:nsid w:val="6C6D6B03"/>
    <w:multiLevelType w:val="hybridMultilevel"/>
    <w:tmpl w:val="345ADF66"/>
    <w:lvl w:ilvl="0" w:tplc="CD527EF2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6BC43AC">
      <w:numFmt w:val="bullet"/>
      <w:lvlText w:val="•"/>
      <w:lvlJc w:val="left"/>
      <w:pPr>
        <w:ind w:left="1206" w:hanging="167"/>
      </w:pPr>
      <w:rPr>
        <w:rFonts w:hint="default"/>
        <w:lang w:val="en-US" w:eastAsia="en-US" w:bidi="ar-SA"/>
      </w:rPr>
    </w:lvl>
    <w:lvl w:ilvl="2" w:tplc="705616BC">
      <w:numFmt w:val="bullet"/>
      <w:lvlText w:val="•"/>
      <w:lvlJc w:val="left"/>
      <w:pPr>
        <w:ind w:left="2313" w:hanging="167"/>
      </w:pPr>
      <w:rPr>
        <w:rFonts w:hint="default"/>
        <w:lang w:val="en-US" w:eastAsia="en-US" w:bidi="ar-SA"/>
      </w:rPr>
    </w:lvl>
    <w:lvl w:ilvl="3" w:tplc="8D34A508">
      <w:numFmt w:val="bullet"/>
      <w:lvlText w:val="•"/>
      <w:lvlJc w:val="left"/>
      <w:pPr>
        <w:ind w:left="3419" w:hanging="167"/>
      </w:pPr>
      <w:rPr>
        <w:rFonts w:hint="default"/>
        <w:lang w:val="en-US" w:eastAsia="en-US" w:bidi="ar-SA"/>
      </w:rPr>
    </w:lvl>
    <w:lvl w:ilvl="4" w:tplc="934C375A">
      <w:numFmt w:val="bullet"/>
      <w:lvlText w:val="•"/>
      <w:lvlJc w:val="left"/>
      <w:pPr>
        <w:ind w:left="4526" w:hanging="167"/>
      </w:pPr>
      <w:rPr>
        <w:rFonts w:hint="default"/>
        <w:lang w:val="en-US" w:eastAsia="en-US" w:bidi="ar-SA"/>
      </w:rPr>
    </w:lvl>
    <w:lvl w:ilvl="5" w:tplc="D6D65892">
      <w:numFmt w:val="bullet"/>
      <w:lvlText w:val="•"/>
      <w:lvlJc w:val="left"/>
      <w:pPr>
        <w:ind w:left="5632" w:hanging="167"/>
      </w:pPr>
      <w:rPr>
        <w:rFonts w:hint="default"/>
        <w:lang w:val="en-US" w:eastAsia="en-US" w:bidi="ar-SA"/>
      </w:rPr>
    </w:lvl>
    <w:lvl w:ilvl="6" w:tplc="46A461E4">
      <w:numFmt w:val="bullet"/>
      <w:lvlText w:val="•"/>
      <w:lvlJc w:val="left"/>
      <w:pPr>
        <w:ind w:left="6739" w:hanging="167"/>
      </w:pPr>
      <w:rPr>
        <w:rFonts w:hint="default"/>
        <w:lang w:val="en-US" w:eastAsia="en-US" w:bidi="ar-SA"/>
      </w:rPr>
    </w:lvl>
    <w:lvl w:ilvl="7" w:tplc="BFE08458">
      <w:numFmt w:val="bullet"/>
      <w:lvlText w:val="•"/>
      <w:lvlJc w:val="left"/>
      <w:pPr>
        <w:ind w:left="7845" w:hanging="167"/>
      </w:pPr>
      <w:rPr>
        <w:rFonts w:hint="default"/>
        <w:lang w:val="en-US" w:eastAsia="en-US" w:bidi="ar-SA"/>
      </w:rPr>
    </w:lvl>
    <w:lvl w:ilvl="8" w:tplc="B1A46E6C">
      <w:numFmt w:val="bullet"/>
      <w:lvlText w:val="•"/>
      <w:lvlJc w:val="left"/>
      <w:pPr>
        <w:ind w:left="8952" w:hanging="167"/>
      </w:pPr>
      <w:rPr>
        <w:rFonts w:hint="default"/>
        <w:lang w:val="en-US" w:eastAsia="en-US" w:bidi="ar-SA"/>
      </w:rPr>
    </w:lvl>
  </w:abstractNum>
  <w:abstractNum w:abstractNumId="19" w15:restartNumberingAfterBreak="0">
    <w:nsid w:val="701E0567"/>
    <w:multiLevelType w:val="hybridMultilevel"/>
    <w:tmpl w:val="BBD0923C"/>
    <w:lvl w:ilvl="0" w:tplc="6D340502">
      <w:start w:val="1"/>
      <w:numFmt w:val="decimal"/>
      <w:lvlText w:val="%1."/>
      <w:lvlJc w:val="left"/>
      <w:pPr>
        <w:ind w:left="100" w:hanging="167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7E503A3C">
      <w:start w:val="1"/>
      <w:numFmt w:val="lowerLetter"/>
      <w:lvlText w:val="%2."/>
      <w:lvlJc w:val="left"/>
      <w:pPr>
        <w:ind w:left="460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A0EAD782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3" w:tplc="4824E464">
      <w:numFmt w:val="bullet"/>
      <w:lvlText w:val="•"/>
      <w:lvlJc w:val="left"/>
      <w:pPr>
        <w:ind w:left="2839" w:hanging="360"/>
      </w:pPr>
      <w:rPr>
        <w:rFonts w:hint="default"/>
        <w:lang w:val="en-US" w:eastAsia="en-US" w:bidi="ar-SA"/>
      </w:rPr>
    </w:lvl>
    <w:lvl w:ilvl="4" w:tplc="732CDEC4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 w:tplc="AAB42AA6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6" w:tplc="7DA49D94"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 w:tplc="A59604CA">
      <w:numFmt w:val="bullet"/>
      <w:lvlText w:val="•"/>
      <w:lvlJc w:val="left"/>
      <w:pPr>
        <w:ind w:left="7597" w:hanging="360"/>
      </w:pPr>
      <w:rPr>
        <w:rFonts w:hint="default"/>
        <w:lang w:val="en-US" w:eastAsia="en-US" w:bidi="ar-SA"/>
      </w:rPr>
    </w:lvl>
    <w:lvl w:ilvl="8" w:tplc="F1D042E4">
      <w:numFmt w:val="bullet"/>
      <w:lvlText w:val="•"/>
      <w:lvlJc w:val="left"/>
      <w:pPr>
        <w:ind w:left="8786" w:hanging="360"/>
      </w:pPr>
      <w:rPr>
        <w:rFonts w:hint="default"/>
        <w:lang w:val="en-US" w:eastAsia="en-US" w:bidi="ar-SA"/>
      </w:rPr>
    </w:lvl>
  </w:abstractNum>
  <w:num w:numId="1" w16cid:durableId="2018343436">
    <w:abstractNumId w:val="17"/>
  </w:num>
  <w:num w:numId="2" w16cid:durableId="1660428355">
    <w:abstractNumId w:val="13"/>
  </w:num>
  <w:num w:numId="3" w16cid:durableId="1225605738">
    <w:abstractNumId w:val="14"/>
  </w:num>
  <w:num w:numId="4" w16cid:durableId="1495493219">
    <w:abstractNumId w:val="15"/>
  </w:num>
  <w:num w:numId="5" w16cid:durableId="27537035">
    <w:abstractNumId w:val="7"/>
  </w:num>
  <w:num w:numId="6" w16cid:durableId="823467168">
    <w:abstractNumId w:val="16"/>
  </w:num>
  <w:num w:numId="7" w16cid:durableId="1718234985">
    <w:abstractNumId w:val="2"/>
  </w:num>
  <w:num w:numId="8" w16cid:durableId="497234723">
    <w:abstractNumId w:val="3"/>
  </w:num>
  <w:num w:numId="9" w16cid:durableId="1412508008">
    <w:abstractNumId w:val="6"/>
  </w:num>
  <w:num w:numId="10" w16cid:durableId="1520925101">
    <w:abstractNumId w:val="18"/>
  </w:num>
  <w:num w:numId="11" w16cid:durableId="1042442133">
    <w:abstractNumId w:val="12"/>
  </w:num>
  <w:num w:numId="12" w16cid:durableId="1265578768">
    <w:abstractNumId w:val="4"/>
  </w:num>
  <w:num w:numId="13" w16cid:durableId="1136995036">
    <w:abstractNumId w:val="19"/>
  </w:num>
  <w:num w:numId="14" w16cid:durableId="294877523">
    <w:abstractNumId w:val="11"/>
  </w:num>
  <w:num w:numId="15" w16cid:durableId="1013455555">
    <w:abstractNumId w:val="8"/>
  </w:num>
  <w:num w:numId="16" w16cid:durableId="215892194">
    <w:abstractNumId w:val="5"/>
  </w:num>
  <w:num w:numId="17" w16cid:durableId="1868984597">
    <w:abstractNumId w:val="1"/>
  </w:num>
  <w:num w:numId="18" w16cid:durableId="344480456">
    <w:abstractNumId w:val="0"/>
  </w:num>
  <w:num w:numId="19" w16cid:durableId="448403181">
    <w:abstractNumId w:val="10"/>
  </w:num>
  <w:num w:numId="20" w16cid:durableId="243314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4EB"/>
    <w:rsid w:val="00024154"/>
    <w:rsid w:val="000C3857"/>
    <w:rsid w:val="0013231C"/>
    <w:rsid w:val="0025502A"/>
    <w:rsid w:val="00270185"/>
    <w:rsid w:val="00296DD8"/>
    <w:rsid w:val="002E6FB4"/>
    <w:rsid w:val="003420D6"/>
    <w:rsid w:val="00353F2A"/>
    <w:rsid w:val="003661E4"/>
    <w:rsid w:val="00375727"/>
    <w:rsid w:val="003874D8"/>
    <w:rsid w:val="003E75CF"/>
    <w:rsid w:val="0041010B"/>
    <w:rsid w:val="004843D4"/>
    <w:rsid w:val="0048731D"/>
    <w:rsid w:val="004937C3"/>
    <w:rsid w:val="004A0F29"/>
    <w:rsid w:val="004D43AD"/>
    <w:rsid w:val="004E2F28"/>
    <w:rsid w:val="004F6460"/>
    <w:rsid w:val="005653A3"/>
    <w:rsid w:val="00594611"/>
    <w:rsid w:val="00603DF3"/>
    <w:rsid w:val="00637DE6"/>
    <w:rsid w:val="00675B62"/>
    <w:rsid w:val="006A1811"/>
    <w:rsid w:val="006D69EA"/>
    <w:rsid w:val="00725FCB"/>
    <w:rsid w:val="00781244"/>
    <w:rsid w:val="007D5035"/>
    <w:rsid w:val="00815FC9"/>
    <w:rsid w:val="0087253B"/>
    <w:rsid w:val="008C1291"/>
    <w:rsid w:val="008F7180"/>
    <w:rsid w:val="00973FC3"/>
    <w:rsid w:val="00A02747"/>
    <w:rsid w:val="00B51C22"/>
    <w:rsid w:val="00B83F32"/>
    <w:rsid w:val="00BB6130"/>
    <w:rsid w:val="00BD0E2E"/>
    <w:rsid w:val="00BF14EB"/>
    <w:rsid w:val="00C90DC2"/>
    <w:rsid w:val="00D55359"/>
    <w:rsid w:val="00DE3A0E"/>
    <w:rsid w:val="00E23CD7"/>
    <w:rsid w:val="00E36119"/>
    <w:rsid w:val="00E46D7D"/>
    <w:rsid w:val="00E656C4"/>
    <w:rsid w:val="00EC12C4"/>
    <w:rsid w:val="00F4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F5EED"/>
  <w15:docId w15:val="{C793D70A-4BE3-45D3-B569-7D5873D1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Montserrat SemiBold" w:eastAsia="Montserrat SemiBold" w:hAnsi="Montserrat SemiBold" w:cs="Montserrat SemiBold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15"/>
      <w:ind w:left="20" w:hanging="264"/>
      <w:outlineLvl w:val="1"/>
    </w:pPr>
    <w:rPr>
      <w:rFonts w:ascii="Montserrat SemiBold" w:eastAsia="Montserrat SemiBold" w:hAnsi="Montserrat SemiBold" w:cs="Montserrat SemiBol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line="336" w:lineRule="exact"/>
      <w:ind w:left="458" w:hanging="359"/>
    </w:pPr>
    <w:rPr>
      <w:sz w:val="28"/>
      <w:szCs w:val="28"/>
    </w:rPr>
  </w:style>
  <w:style w:type="paragraph" w:styleId="TOC2">
    <w:name w:val="toc 2"/>
    <w:basedOn w:val="Normal"/>
    <w:uiPriority w:val="39"/>
    <w:qFormat/>
    <w:pPr>
      <w:spacing w:line="336" w:lineRule="exact"/>
      <w:ind w:left="911" w:hanging="481"/>
    </w:pPr>
    <w:rPr>
      <w:sz w:val="28"/>
      <w:szCs w:val="28"/>
    </w:rPr>
  </w:style>
  <w:style w:type="paragraph" w:styleId="TOC3">
    <w:name w:val="toc 3"/>
    <w:basedOn w:val="Normal"/>
    <w:uiPriority w:val="1"/>
    <w:qFormat/>
    <w:pPr>
      <w:spacing w:line="336" w:lineRule="exact"/>
      <w:ind w:left="847" w:hanging="503"/>
    </w:pPr>
    <w:rPr>
      <w:sz w:val="28"/>
      <w:szCs w:val="28"/>
    </w:rPr>
  </w:style>
  <w:style w:type="paragraph" w:styleId="BodyText">
    <w:name w:val="Body Text"/>
    <w:basedOn w:val="Normal"/>
    <w:uiPriority w:val="1"/>
    <w:qFormat/>
    <w:pPr>
      <w:ind w:left="10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464" w:lineRule="exact"/>
      <w:ind w:right="498"/>
      <w:jc w:val="right"/>
    </w:pPr>
    <w:rPr>
      <w:rFonts w:ascii="Bebas Neue" w:eastAsia="Bebas Neue" w:hAnsi="Bebas Neue" w:cs="Bebas Neue"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459" w:hanging="359"/>
    </w:pPr>
  </w:style>
  <w:style w:type="paragraph" w:customStyle="1" w:styleId="TableParagraph">
    <w:name w:val="Table Paragraph"/>
    <w:basedOn w:val="Normal"/>
    <w:uiPriority w:val="1"/>
    <w:qFormat/>
    <w:pPr>
      <w:spacing w:before="38"/>
      <w:ind w:left="67"/>
    </w:pPr>
  </w:style>
  <w:style w:type="paragraph" w:styleId="Header">
    <w:name w:val="header"/>
    <w:basedOn w:val="Normal"/>
    <w:link w:val="HeaderChar"/>
    <w:uiPriority w:val="99"/>
    <w:unhideWhenUsed/>
    <w:rsid w:val="00296D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DD8"/>
    <w:rPr>
      <w:rFonts w:ascii="Montserrat" w:eastAsia="Montserrat" w:hAnsi="Montserrat" w:cs="Montserrat"/>
    </w:rPr>
  </w:style>
  <w:style w:type="paragraph" w:styleId="Footer">
    <w:name w:val="footer"/>
    <w:basedOn w:val="Normal"/>
    <w:link w:val="FooterChar"/>
    <w:uiPriority w:val="99"/>
    <w:unhideWhenUsed/>
    <w:rsid w:val="00296D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DD8"/>
    <w:rPr>
      <w:rFonts w:ascii="Montserrat" w:eastAsia="Montserrat" w:hAnsi="Montserrat" w:cs="Montserrat"/>
    </w:rPr>
  </w:style>
  <w:style w:type="paragraph" w:styleId="TOCHeading">
    <w:name w:val="TOC Heading"/>
    <w:basedOn w:val="Heading1"/>
    <w:next w:val="Normal"/>
    <w:uiPriority w:val="39"/>
    <w:unhideWhenUsed/>
    <w:qFormat/>
    <w:rsid w:val="00270185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70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4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header" Target="header5.xml"/><Relationship Id="rId21" Type="http://schemas.openxmlformats.org/officeDocument/2006/relationships/hyperlink" Target="https://youtu.be/ft_T9I8eLVk" TargetMode="External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4.xml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pashya.sunuwar\Downloads\GenistarPolicy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089c93-a9f1-4eb9-8308-4a42eb839558" xsi:nil="true"/>
    <lcf76f155ced4ddcb4097134ff3c332f xmlns="d6e6d0fa-edb2-4e9e-82a4-fdae6d3742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F507AFB11FA4F83D82CE564EE9774" ma:contentTypeVersion="18" ma:contentTypeDescription="Create a new document." ma:contentTypeScope="" ma:versionID="713a08b27453e75f6d7b3437c15b0d50">
  <xsd:schema xmlns:xsd="http://www.w3.org/2001/XMLSchema" xmlns:xs="http://www.w3.org/2001/XMLSchema" xmlns:p="http://schemas.microsoft.com/office/2006/metadata/properties" xmlns:ns2="d6e6d0fa-edb2-4e9e-82a4-fdae6d374217" xmlns:ns3="8b089c93-a9f1-4eb9-8308-4a42eb839558" targetNamespace="http://schemas.microsoft.com/office/2006/metadata/properties" ma:root="true" ma:fieldsID="347cb2bc744bed0ec58d3d0a9fab8ef1" ns2:_="" ns3:_="">
    <xsd:import namespace="d6e6d0fa-edb2-4e9e-82a4-fdae6d374217"/>
    <xsd:import namespace="8b089c93-a9f1-4eb9-8308-4a42eb8395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6d0fa-edb2-4e9e-82a4-fdae6d374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8e9b88-76fe-42c7-b185-94f75982d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89c93-a9f1-4eb9-8308-4a42eb8395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cd21df-a292-487a-8da8-86898a8763a0}" ma:internalName="TaxCatchAll" ma:showField="CatchAllData" ma:web="8b089c93-a9f1-4eb9-8308-4a42eb8395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E818A-E5D2-4462-8037-8B638065690C}">
  <ds:schemaRefs>
    <ds:schemaRef ds:uri="http://schemas.microsoft.com/office/2006/metadata/properties"/>
    <ds:schemaRef ds:uri="http://schemas.microsoft.com/office/infopath/2007/PartnerControls"/>
    <ds:schemaRef ds:uri="8b089c93-a9f1-4eb9-8308-4a42eb839558"/>
    <ds:schemaRef ds:uri="d6e6d0fa-edb2-4e9e-82a4-fdae6d374217"/>
  </ds:schemaRefs>
</ds:datastoreItem>
</file>

<file path=customXml/itemProps2.xml><?xml version="1.0" encoding="utf-8"?>
<ds:datastoreItem xmlns:ds="http://schemas.openxmlformats.org/officeDocument/2006/customXml" ds:itemID="{92923A7E-0D3A-4B74-A466-DE95B3409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51C7D-CB21-42C4-9C6E-010C17B946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4FAE5B-3309-4761-968E-66048361F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e6d0fa-edb2-4e9e-82a4-fdae6d374217"/>
    <ds:schemaRef ds:uri="8b089c93-a9f1-4eb9-8308-4a42eb839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C:\Users\tapashya.sunuwar\Downloads\GenistarPolicyTemplate.dotx</Template>
  <TotalTime>23</TotalTime>
  <Pages>11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Tapashya Sunuwar</dc:creator>
  <cp:lastModifiedBy>Margo Lestz</cp:lastModifiedBy>
  <cp:revision>3</cp:revision>
  <cp:lastPrinted>2024-08-14T06:58:00Z</cp:lastPrinted>
  <dcterms:created xsi:type="dcterms:W3CDTF">2024-08-20T08:58:00Z</dcterms:created>
  <dcterms:modified xsi:type="dcterms:W3CDTF">2024-08-21T07:48:00Z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2024-02-26T00:00:00Z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0x010100A16F507AFB11FA4F83D82CE564EE9774</vt:lpwstr>
  </property>
  <property fmtid="{D5CDD505-2E9C-101B-9397-08002B2CF9AE}" pid="7" name="MediaServiceImageTags">
    <vt:lpwstr/>
  </property>
</Properties>
</file>